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1F" w:rsidRDefault="00B36028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EF3B1F" w:rsidRPr="004E00A5" w:rsidRDefault="00EF3B1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EF3B1F" w:rsidRPr="00AE4D3E" w:rsidRDefault="00EF3B1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 w:rsidR="003306C3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EF3B1F" w:rsidRPr="00AE4D3E" w:rsidRDefault="00EF3B1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3306C3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EF3B1F" w:rsidRPr="004E00A5" w:rsidRDefault="00EF3B1F" w:rsidP="00B10FC7">
      <w:pPr>
        <w:jc w:val="center"/>
      </w:pPr>
    </w:p>
    <w:p w:rsidR="00EF3B1F" w:rsidRPr="00AE4D3E" w:rsidRDefault="00EF3B1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EF3B1F" w:rsidRPr="004E00A5" w:rsidRDefault="00EF3B1F" w:rsidP="00B10FC7">
      <w:pPr>
        <w:jc w:val="both"/>
        <w:rPr>
          <w:sz w:val="18"/>
          <w:szCs w:val="18"/>
        </w:rPr>
      </w:pPr>
    </w:p>
    <w:p w:rsidR="00EF3B1F" w:rsidRDefault="00B86DED" w:rsidP="003306C3">
      <w:pPr>
        <w:rPr>
          <w:b/>
          <w:sz w:val="28"/>
        </w:rPr>
      </w:pPr>
      <w:r>
        <w:rPr>
          <w:b/>
          <w:sz w:val="28"/>
        </w:rPr>
        <w:t>09</w:t>
      </w:r>
      <w:r w:rsidR="00202B3F">
        <w:rPr>
          <w:b/>
          <w:sz w:val="28"/>
        </w:rPr>
        <w:t>.</w:t>
      </w:r>
      <w:r>
        <w:rPr>
          <w:b/>
          <w:sz w:val="28"/>
        </w:rPr>
        <w:t>09</w:t>
      </w:r>
      <w:r w:rsidR="00EF3B1F">
        <w:rPr>
          <w:b/>
          <w:sz w:val="28"/>
        </w:rPr>
        <w:t>.20</w:t>
      </w:r>
      <w:r w:rsidR="00202B3F">
        <w:rPr>
          <w:b/>
          <w:sz w:val="28"/>
        </w:rPr>
        <w:t>2</w:t>
      </w:r>
      <w:r>
        <w:rPr>
          <w:b/>
          <w:sz w:val="28"/>
        </w:rPr>
        <w:t>4</w:t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                                      </w:t>
      </w:r>
      <w:r w:rsidR="00EF3B1F" w:rsidRPr="008723D1">
        <w:rPr>
          <w:b/>
          <w:sz w:val="28"/>
        </w:rPr>
        <w:t xml:space="preserve">№ </w:t>
      </w:r>
      <w:r w:rsidRPr="008723D1">
        <w:rPr>
          <w:b/>
          <w:sz w:val="28"/>
        </w:rPr>
        <w:t>90</w:t>
      </w:r>
      <w:r w:rsidR="00EF3B1F" w:rsidRPr="00AE4D3E">
        <w:rPr>
          <w:b/>
          <w:sz w:val="28"/>
        </w:rPr>
        <w:tab/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с</w:t>
      </w:r>
      <w:r w:rsidR="003306C3">
        <w:rPr>
          <w:b/>
          <w:sz w:val="28"/>
        </w:rPr>
        <w:t>т</w:t>
      </w:r>
      <w:r w:rsidR="00EF3B1F">
        <w:rPr>
          <w:b/>
          <w:sz w:val="28"/>
        </w:rPr>
        <w:t>.</w:t>
      </w:r>
      <w:r w:rsidR="003306C3">
        <w:rPr>
          <w:b/>
          <w:sz w:val="28"/>
        </w:rPr>
        <w:t xml:space="preserve"> Бессергеневская </w:t>
      </w:r>
    </w:p>
    <w:p w:rsidR="003306C3" w:rsidRPr="00AE4D3E" w:rsidRDefault="003306C3" w:rsidP="003306C3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F3B1F" w:rsidRPr="00AE4D3E" w:rsidTr="00F245A9">
        <w:trPr>
          <w:trHeight w:val="2049"/>
        </w:trPr>
        <w:tc>
          <w:tcPr>
            <w:tcW w:w="4786" w:type="dxa"/>
          </w:tcPr>
          <w:p w:rsidR="00F245A9" w:rsidRP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Бессергеневского сельского поселения № 17</w:t>
            </w:r>
            <w:r>
              <w:rPr>
                <w:kern w:val="2"/>
                <w:sz w:val="28"/>
                <w:szCs w:val="28"/>
              </w:rPr>
              <w:t>2</w:t>
            </w:r>
            <w:r w:rsidRPr="00F245A9">
              <w:rPr>
                <w:kern w:val="2"/>
                <w:sz w:val="28"/>
                <w:szCs w:val="28"/>
              </w:rPr>
              <w:t xml:space="preserve"> от 19.11.2018 г Об утверждении</w:t>
            </w:r>
          </w:p>
          <w:p w:rsid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 xml:space="preserve">муниципальной программы  </w:t>
            </w:r>
          </w:p>
          <w:p w:rsidR="00EF3B1F" w:rsidRPr="00B80700" w:rsidRDefault="003306C3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 Октябрьского района </w:t>
            </w:r>
            <w:r w:rsidR="00EF3B1F"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 w:rsidR="00EF3B1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EF3B1F" w:rsidRPr="00B80700">
              <w:rPr>
                <w:kern w:val="2"/>
                <w:sz w:val="28"/>
                <w:szCs w:val="28"/>
              </w:rPr>
              <w:t>»</w:t>
            </w:r>
          </w:p>
          <w:p w:rsidR="00EF3B1F" w:rsidRPr="00B80700" w:rsidRDefault="00EF3B1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F245A9" w:rsidRPr="00F245A9" w:rsidRDefault="00F245A9" w:rsidP="00F245A9">
      <w:pPr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руководствуясь статьей  51 Устава муниципального образования «Бессергеневское сельское поселение»,</w:t>
      </w:r>
    </w:p>
    <w:p w:rsidR="003306C3" w:rsidRPr="003306C3" w:rsidRDefault="00F245A9" w:rsidP="00F245A9">
      <w:pPr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 xml:space="preserve"> 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  <w:r w:rsidRPr="00B758E6">
        <w:rPr>
          <w:sz w:val="28"/>
          <w:szCs w:val="28"/>
        </w:rPr>
        <w:t>ПОСТАНОВЛЯЮ: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</w:p>
    <w:p w:rsidR="00F245A9" w:rsidRPr="00F245A9" w:rsidRDefault="00F245A9" w:rsidP="00F245A9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245A9">
        <w:rPr>
          <w:sz w:val="28"/>
          <w:szCs w:val="28"/>
        </w:rPr>
        <w:t>Приложение №1 к постановлению Администрации Бессергеневского сельского поселения от 19.11.2018г. №17</w:t>
      </w:r>
      <w:r>
        <w:rPr>
          <w:sz w:val="28"/>
          <w:szCs w:val="28"/>
        </w:rPr>
        <w:t>2</w:t>
      </w:r>
      <w:r w:rsidRPr="00F245A9">
        <w:rPr>
          <w:sz w:val="28"/>
          <w:szCs w:val="28"/>
        </w:rPr>
        <w:t xml:space="preserve"> об утверждении муниципальной программы «Обеспечение качественными жилищно-коммунальными услугами населения Бессергеневского сельского поселения»</w:t>
      </w:r>
      <w:r>
        <w:rPr>
          <w:sz w:val="28"/>
          <w:szCs w:val="28"/>
        </w:rPr>
        <w:t xml:space="preserve"> </w:t>
      </w:r>
      <w:r w:rsidRPr="00F245A9">
        <w:rPr>
          <w:sz w:val="28"/>
          <w:szCs w:val="28"/>
        </w:rPr>
        <w:t>изложить в новой редакции.</w:t>
      </w:r>
    </w:p>
    <w:p w:rsidR="00F245A9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2. Настоящее постановление вступает в силу с момента его официального обнародования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3306C3" w:rsidRPr="003306C3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306C3" w:rsidRPr="003306C3">
        <w:rPr>
          <w:sz w:val="28"/>
          <w:szCs w:val="28"/>
        </w:rPr>
        <w:t xml:space="preserve">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3306C3" w:rsidRPr="003306C3" w:rsidRDefault="003306C3" w:rsidP="003306C3">
      <w:pPr>
        <w:tabs>
          <w:tab w:val="left" w:pos="-142"/>
        </w:tabs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благоустройства Рубцова С.Ю.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Глава Администрации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Бессергеневского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EF3B1F" w:rsidRDefault="00EF3B1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F3B1F" w:rsidRPr="00080C48" w:rsidRDefault="00EF3B1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EF3B1F" w:rsidRDefault="00EF3B1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EF3B1F" w:rsidRPr="00080C48" w:rsidRDefault="003306C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B758E6">
        <w:rPr>
          <w:kern w:val="2"/>
          <w:sz w:val="28"/>
          <w:szCs w:val="28"/>
        </w:rPr>
        <w:t>09</w:t>
      </w:r>
      <w:r w:rsidR="00202B3F">
        <w:rPr>
          <w:kern w:val="2"/>
          <w:sz w:val="28"/>
          <w:szCs w:val="28"/>
        </w:rPr>
        <w:t>.</w:t>
      </w:r>
      <w:r w:rsidR="00B758E6">
        <w:rPr>
          <w:kern w:val="2"/>
          <w:sz w:val="28"/>
          <w:szCs w:val="28"/>
        </w:rPr>
        <w:t>09</w:t>
      </w:r>
      <w:r w:rsidRPr="00080C48">
        <w:rPr>
          <w:kern w:val="2"/>
          <w:sz w:val="28"/>
          <w:szCs w:val="28"/>
        </w:rPr>
        <w:t>.20</w:t>
      </w:r>
      <w:r w:rsidR="00202B3F">
        <w:rPr>
          <w:kern w:val="2"/>
          <w:sz w:val="28"/>
          <w:szCs w:val="28"/>
        </w:rPr>
        <w:t>2</w:t>
      </w:r>
      <w:r w:rsidR="00B758E6"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B758E6">
        <w:rPr>
          <w:kern w:val="2"/>
          <w:sz w:val="28"/>
          <w:szCs w:val="28"/>
        </w:rPr>
        <w:t>90</w:t>
      </w:r>
    </w:p>
    <w:p w:rsidR="00EF3B1F" w:rsidRPr="00080C48" w:rsidRDefault="00EF3B1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EF3B1F" w:rsidRPr="00080C48" w:rsidTr="00275FAB">
        <w:tc>
          <w:tcPr>
            <w:tcW w:w="2110" w:type="dxa"/>
          </w:tcPr>
          <w:p w:rsidR="00EF3B1F" w:rsidRPr="00080C48" w:rsidRDefault="00EF3B1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511C19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022965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</w:t>
            </w:r>
            <w:r w:rsidR="00022965">
              <w:rPr>
                <w:kern w:val="2"/>
                <w:sz w:val="28"/>
                <w:szCs w:val="28"/>
              </w:rPr>
              <w:t>а</w:t>
            </w:r>
            <w:r w:rsidRPr="00080C4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911A7" w:rsidRPr="00C911A7" w:rsidRDefault="00C911A7" w:rsidP="00022965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4C629B">
              <w:rPr>
                <w:color w:val="000000"/>
                <w:sz w:val="28"/>
                <w:szCs w:val="28"/>
              </w:rPr>
              <w:t>«Проведение топографо-геодезических, картографических землеустроительных работ и межевание земельных участков»</w:t>
            </w:r>
          </w:p>
          <w:p w:rsidR="00EF3B1F" w:rsidRPr="00080C48" w:rsidRDefault="00EF3B1F" w:rsidP="00022965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</w:t>
            </w:r>
            <w:r w:rsidR="00022965">
              <w:rPr>
                <w:kern w:val="2"/>
                <w:sz w:val="28"/>
                <w:szCs w:val="28"/>
              </w:rPr>
              <w:t>Создание условий для о</w:t>
            </w:r>
            <w:r w:rsidRPr="00804E0D">
              <w:rPr>
                <w:kern w:val="2"/>
                <w:sz w:val="28"/>
                <w:szCs w:val="28"/>
              </w:rPr>
              <w:t>беспечени</w:t>
            </w:r>
            <w:r w:rsidR="00022965">
              <w:rPr>
                <w:kern w:val="2"/>
                <w:sz w:val="28"/>
                <w:szCs w:val="28"/>
              </w:rPr>
              <w:t>я</w:t>
            </w:r>
            <w:r w:rsidRPr="00804E0D">
              <w:rPr>
                <w:kern w:val="2"/>
                <w:sz w:val="28"/>
                <w:szCs w:val="28"/>
              </w:rPr>
              <w:t xml:space="preserve">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поселения»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7566EC" w:rsidRDefault="00EF3B1F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2B5703" w:rsidRDefault="00F55EBE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B758E6">
              <w:rPr>
                <w:kern w:val="2"/>
                <w:sz w:val="28"/>
                <w:szCs w:val="28"/>
              </w:rPr>
              <w:t>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8723D1">
              <w:rPr>
                <w:kern w:val="2"/>
                <w:sz w:val="28"/>
                <w:szCs w:val="28"/>
              </w:rPr>
              <w:t>7</w:t>
            </w:r>
            <w:bookmarkStart w:id="0" w:name="_GoBack"/>
            <w:bookmarkEnd w:id="0"/>
            <w:r w:rsidR="00B758E6">
              <w:rPr>
                <w:kern w:val="2"/>
                <w:sz w:val="28"/>
                <w:szCs w:val="28"/>
              </w:rPr>
              <w:t>30</w:t>
            </w:r>
            <w:r>
              <w:rPr>
                <w:kern w:val="2"/>
                <w:sz w:val="28"/>
                <w:szCs w:val="28"/>
              </w:rPr>
              <w:t>,</w:t>
            </w:r>
            <w:r w:rsidR="00B758E6">
              <w:rPr>
                <w:kern w:val="2"/>
                <w:sz w:val="28"/>
                <w:szCs w:val="28"/>
              </w:rPr>
              <w:t>7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202B3F">
              <w:rPr>
                <w:kern w:val="2"/>
                <w:sz w:val="28"/>
                <w:szCs w:val="28"/>
              </w:rPr>
              <w:t>192,3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420CBE">
              <w:rPr>
                <w:kern w:val="2"/>
                <w:sz w:val="28"/>
                <w:szCs w:val="28"/>
              </w:rPr>
              <w:t>12,6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420CBE"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F55EBE">
              <w:rPr>
                <w:kern w:val="2"/>
                <w:sz w:val="28"/>
                <w:szCs w:val="28"/>
              </w:rPr>
              <w:t>200</w:t>
            </w:r>
            <w:r w:rsidR="008271E5">
              <w:rPr>
                <w:kern w:val="2"/>
                <w:sz w:val="28"/>
                <w:szCs w:val="28"/>
              </w:rPr>
              <w:t>,0</w:t>
            </w:r>
            <w:r w:rsidR="008D50A2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723D1">
              <w:rPr>
                <w:kern w:val="2"/>
                <w:sz w:val="28"/>
                <w:szCs w:val="28"/>
              </w:rPr>
              <w:t>12 225</w:t>
            </w:r>
            <w:r w:rsidR="00F55EBE">
              <w:rPr>
                <w:kern w:val="2"/>
                <w:sz w:val="28"/>
                <w:szCs w:val="28"/>
              </w:rPr>
              <w:t>,</w:t>
            </w:r>
            <w:r w:rsidR="00B758E6">
              <w:rPr>
                <w:kern w:val="2"/>
                <w:sz w:val="28"/>
                <w:szCs w:val="28"/>
              </w:rPr>
              <w:t>8</w:t>
            </w:r>
            <w:r w:rsidR="008271E5"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B758E6">
              <w:rPr>
                <w:kern w:val="2"/>
                <w:sz w:val="28"/>
                <w:szCs w:val="28"/>
              </w:rPr>
              <w:t>10 852,7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B758E6">
              <w:rPr>
                <w:kern w:val="2"/>
                <w:sz w:val="28"/>
                <w:szCs w:val="28"/>
              </w:rPr>
              <w:t>10 852,7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F55EBE">
              <w:rPr>
                <w:kern w:val="2"/>
                <w:sz w:val="28"/>
                <w:szCs w:val="28"/>
              </w:rPr>
              <w:t>1 678,0</w:t>
            </w:r>
            <w:r w:rsidR="008D50A2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 xml:space="preserve">тыс. рублей,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202B3F">
              <w:rPr>
                <w:kern w:val="2"/>
                <w:sz w:val="28"/>
                <w:szCs w:val="28"/>
              </w:rPr>
              <w:t>192,3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</w:t>
            </w:r>
            <w:r w:rsidR="00420CBE">
              <w:rPr>
                <w:kern w:val="2"/>
                <w:sz w:val="28"/>
                <w:szCs w:val="28"/>
              </w:rPr>
              <w:t>12,6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420CBE"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</w:t>
            </w:r>
            <w:r w:rsidR="00F55EBE">
              <w:rPr>
                <w:kern w:val="2"/>
                <w:sz w:val="28"/>
                <w:szCs w:val="28"/>
              </w:rPr>
              <w:t>20</w:t>
            </w:r>
            <w:r w:rsidR="008271E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271E5" w:rsidRPr="008271E5">
              <w:rPr>
                <w:kern w:val="2"/>
                <w:sz w:val="28"/>
                <w:szCs w:val="28"/>
              </w:rPr>
              <w:t xml:space="preserve">1 </w:t>
            </w:r>
            <w:r w:rsidR="00F55EBE">
              <w:rPr>
                <w:kern w:val="2"/>
                <w:sz w:val="28"/>
                <w:szCs w:val="28"/>
              </w:rPr>
              <w:t>1</w:t>
            </w:r>
            <w:r w:rsidR="008271E5" w:rsidRPr="008271E5">
              <w:rPr>
                <w:kern w:val="2"/>
                <w:sz w:val="28"/>
                <w:szCs w:val="28"/>
              </w:rPr>
              <w:t xml:space="preserve">73,1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/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911A7" w:rsidRPr="00804E0D" w:rsidRDefault="00C911A7" w:rsidP="00C911A7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C911A7" w:rsidRPr="00F22293" w:rsidRDefault="00C911A7" w:rsidP="00C911A7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>
        <w:rPr>
          <w:rStyle w:val="FontStyle11"/>
          <w:b/>
          <w:sz w:val="28"/>
          <w:szCs w:val="28"/>
          <w:lang w:val="ru-RU"/>
        </w:rPr>
        <w:t>п</w:t>
      </w:r>
      <w:r w:rsidRPr="00F22293">
        <w:rPr>
          <w:rStyle w:val="FontStyle11"/>
          <w:b/>
          <w:sz w:val="28"/>
          <w:szCs w:val="28"/>
          <w:lang w:val="ru-RU"/>
        </w:rPr>
        <w:t>одпрограмм</w:t>
      </w:r>
      <w:r>
        <w:rPr>
          <w:rStyle w:val="FontStyle11"/>
          <w:b/>
          <w:sz w:val="28"/>
          <w:szCs w:val="28"/>
          <w:lang w:val="ru-RU"/>
        </w:rPr>
        <w:t>ы</w:t>
      </w:r>
      <w:r w:rsidRPr="00F22293">
        <w:rPr>
          <w:rStyle w:val="FontStyle11"/>
          <w:b/>
          <w:sz w:val="28"/>
          <w:szCs w:val="28"/>
          <w:lang w:val="ru-RU"/>
        </w:rPr>
        <w:t xml:space="preserve"> </w:t>
      </w:r>
      <w:r w:rsidRPr="00022965">
        <w:rPr>
          <w:rStyle w:val="FontStyle11"/>
          <w:b/>
          <w:sz w:val="28"/>
          <w:szCs w:val="28"/>
          <w:lang w:val="ru-RU"/>
        </w:rPr>
        <w:t>«</w:t>
      </w:r>
      <w:r w:rsidR="00857FBD" w:rsidRPr="00C911A7">
        <w:rPr>
          <w:color w:val="000000"/>
          <w:sz w:val="28"/>
          <w:szCs w:val="28"/>
        </w:rPr>
        <w:t>Проведение топографо-геодезических, картографических землеустроительных работ и межевание земельных участков</w:t>
      </w:r>
      <w:r w:rsidRPr="00022965">
        <w:rPr>
          <w:rStyle w:val="FontStyle11"/>
          <w:b/>
          <w:sz w:val="28"/>
          <w:szCs w:val="28"/>
          <w:lang w:val="ru-RU"/>
        </w:rPr>
        <w:t>»</w:t>
      </w:r>
    </w:p>
    <w:p w:rsidR="00C911A7" w:rsidRPr="00080C48" w:rsidRDefault="00C911A7" w:rsidP="00C911A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022965">
              <w:rPr>
                <w:kern w:val="28"/>
                <w:sz w:val="28"/>
                <w:szCs w:val="28"/>
              </w:rPr>
              <w:t>«</w:t>
            </w:r>
            <w:r w:rsidRPr="00C911A7">
              <w:rPr>
                <w:color w:val="000000"/>
                <w:sz w:val="28"/>
                <w:szCs w:val="28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Pr="00022965">
              <w:rPr>
                <w:kern w:val="28"/>
                <w:sz w:val="28"/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1)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>
              <w:rPr>
                <w:kern w:val="2"/>
                <w:sz w:val="28"/>
                <w:szCs w:val="28"/>
              </w:rPr>
              <w:t>а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 w:rsidRPr="00080C48">
              <w:rPr>
                <w:kern w:val="2"/>
                <w:sz w:val="28"/>
                <w:szCs w:val="28"/>
              </w:rPr>
              <w:lastRenderedPageBreak/>
              <w:t>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41" w:type="dxa"/>
          </w:tcPr>
          <w:p w:rsidR="00C911A7" w:rsidRDefault="00465034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Выявление бесхозяйных объектов недвижимого имущества;</w:t>
            </w:r>
          </w:p>
          <w:p w:rsidR="00465034" w:rsidRPr="00080C48" w:rsidRDefault="00465034" w:rsidP="001B66E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Повышение эффективности и прозрачности управления и распоряжения </w:t>
            </w:r>
            <w:r w:rsidR="001B66E5">
              <w:rPr>
                <w:kern w:val="2"/>
                <w:sz w:val="28"/>
                <w:szCs w:val="28"/>
              </w:rPr>
              <w:t>муниципальным имуществом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465034" w:rsidP="008B71E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Выполнение мероприятий по проведению кадастровых работ, актуализации данных о местоположении, количественном и качественном составе, техническом состоянии, стоимости объектов недвижимости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465034" w:rsidP="00EF2BE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комплекса кадастровых работ по подготовке схемы расположения земельных участков и изготовления межевого плана</w:t>
            </w:r>
            <w:r w:rsidR="00EF2BEB">
              <w:rPr>
                <w:color w:val="000000"/>
                <w:sz w:val="28"/>
                <w:szCs w:val="28"/>
              </w:rPr>
              <w:t xml:space="preserve"> земельного участка для постановки на кадастровый учет, а также услуги по: оценке стоимости; технической инвентаризации объектов недвижимого имущества.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2B5703" w:rsidRDefault="00B758E6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</w:t>
            </w:r>
            <w:r w:rsidR="00696BA1">
              <w:rPr>
                <w:kern w:val="2"/>
                <w:sz w:val="28"/>
                <w:szCs w:val="28"/>
              </w:rPr>
              <w:t>04</w:t>
            </w:r>
            <w:r w:rsidR="00C911A7">
              <w:rPr>
                <w:kern w:val="2"/>
                <w:sz w:val="28"/>
                <w:szCs w:val="28"/>
              </w:rPr>
              <w:t>,</w:t>
            </w:r>
            <w:r w:rsidR="00696BA1">
              <w:rPr>
                <w:kern w:val="2"/>
                <w:sz w:val="28"/>
                <w:szCs w:val="28"/>
              </w:rPr>
              <w:t>9</w:t>
            </w:r>
            <w:r w:rsidR="00C911A7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 xml:space="preserve">192,3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 xml:space="preserve">12,6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B758E6">
              <w:rPr>
                <w:kern w:val="2"/>
                <w:sz w:val="28"/>
                <w:szCs w:val="28"/>
              </w:rPr>
              <w:t>3</w:t>
            </w:r>
            <w:r>
              <w:rPr>
                <w:kern w:val="2"/>
                <w:sz w:val="28"/>
                <w:szCs w:val="28"/>
              </w:rPr>
              <w:t>00,0</w:t>
            </w:r>
            <w:r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за счет средств местн</w:t>
            </w:r>
            <w:r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B758E6">
              <w:rPr>
                <w:kern w:val="2"/>
                <w:sz w:val="28"/>
                <w:szCs w:val="28"/>
              </w:rPr>
              <w:t>8</w:t>
            </w:r>
            <w:r w:rsidR="00696BA1">
              <w:rPr>
                <w:kern w:val="2"/>
                <w:sz w:val="28"/>
                <w:szCs w:val="28"/>
              </w:rPr>
              <w:t>04,9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192,3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2023 году – </w:t>
            </w:r>
            <w:r w:rsidR="00696BA1">
              <w:rPr>
                <w:kern w:val="2"/>
                <w:sz w:val="28"/>
                <w:szCs w:val="28"/>
              </w:rPr>
              <w:t>200</w:t>
            </w:r>
            <w:r>
              <w:rPr>
                <w:kern w:val="2"/>
                <w:sz w:val="28"/>
                <w:szCs w:val="28"/>
              </w:rPr>
              <w:t xml:space="preserve">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B758E6">
              <w:rPr>
                <w:kern w:val="2"/>
                <w:sz w:val="28"/>
                <w:szCs w:val="28"/>
              </w:rPr>
              <w:t>3</w:t>
            </w:r>
            <w:r w:rsidR="00696BA1">
              <w:rPr>
                <w:kern w:val="2"/>
                <w:sz w:val="28"/>
                <w:szCs w:val="28"/>
              </w:rPr>
              <w:t>00</w:t>
            </w:r>
            <w:r w:rsidRPr="008271E5">
              <w:rPr>
                <w:kern w:val="2"/>
                <w:sz w:val="28"/>
                <w:szCs w:val="28"/>
              </w:rPr>
              <w:t>,</w:t>
            </w:r>
            <w:r w:rsidR="00696BA1">
              <w:rPr>
                <w:kern w:val="2"/>
                <w:sz w:val="28"/>
                <w:szCs w:val="28"/>
              </w:rPr>
              <w:t>0</w:t>
            </w:r>
            <w:r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911A7" w:rsidRDefault="00C911A7" w:rsidP="008B71E8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2BEB" w:rsidRDefault="00EF2BEB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Увеличение доли недвижимого имущества, находящегося в собственности муниципального образования Бессергеневское сельское поселение, поставленных на кадастровый учет к общему количеству </w:t>
            </w:r>
            <w:r w:rsidR="0023095E" w:rsidRPr="0023095E">
              <w:rPr>
                <w:kern w:val="2"/>
                <w:sz w:val="28"/>
                <w:szCs w:val="28"/>
              </w:rPr>
              <w:t>недвижимого имущества</w:t>
            </w:r>
            <w:r>
              <w:rPr>
                <w:kern w:val="2"/>
                <w:sz w:val="28"/>
                <w:szCs w:val="28"/>
              </w:rPr>
              <w:t>, подлежащ</w:t>
            </w:r>
            <w:r w:rsidR="0023095E">
              <w:rPr>
                <w:kern w:val="2"/>
                <w:sz w:val="28"/>
                <w:szCs w:val="28"/>
              </w:rPr>
              <w:t>его</w:t>
            </w:r>
            <w:r>
              <w:rPr>
                <w:kern w:val="2"/>
                <w:sz w:val="28"/>
                <w:szCs w:val="28"/>
              </w:rPr>
              <w:t xml:space="preserve"> кадастровому учету</w:t>
            </w:r>
            <w:r w:rsidR="0023095E">
              <w:rPr>
                <w:kern w:val="2"/>
                <w:sz w:val="28"/>
                <w:szCs w:val="28"/>
              </w:rPr>
              <w:t>;</w:t>
            </w:r>
          </w:p>
          <w:p w:rsidR="00C911A7" w:rsidRPr="00080C48" w:rsidRDefault="00EF2BEB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Увеличение выявленных бесхозных объектов недвижимого имущества, право собственности муниципального образования Бессергеневское сельское поселение, на которые зарегистрировано от общего числа выявленных объектов недвижимого имущества</w:t>
            </w:r>
            <w:r w:rsidR="00C911A7">
              <w:rPr>
                <w:kern w:val="2"/>
                <w:sz w:val="28"/>
                <w:szCs w:val="28"/>
              </w:rPr>
              <w:t xml:space="preserve"> </w:t>
            </w:r>
          </w:p>
        </w:tc>
      </w:tr>
    </w:tbl>
    <w:p w:rsidR="00EF3B1F" w:rsidRDefault="00EF3B1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911A7" w:rsidRPr="00804E0D" w:rsidRDefault="00C911A7" w:rsidP="00C911A7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F3B1F" w:rsidRPr="00F22293" w:rsidRDefault="00C911A7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>
        <w:rPr>
          <w:rStyle w:val="FontStyle11"/>
          <w:b/>
          <w:sz w:val="28"/>
          <w:szCs w:val="28"/>
          <w:lang w:val="ru-RU"/>
        </w:rPr>
        <w:t>п</w:t>
      </w:r>
      <w:r w:rsidR="00EF3B1F" w:rsidRPr="00F22293">
        <w:rPr>
          <w:rStyle w:val="FontStyle11"/>
          <w:b/>
          <w:sz w:val="28"/>
          <w:szCs w:val="28"/>
          <w:lang w:val="ru-RU"/>
        </w:rPr>
        <w:t>одпрограмм</w:t>
      </w:r>
      <w:r>
        <w:rPr>
          <w:rStyle w:val="FontStyle11"/>
          <w:b/>
          <w:sz w:val="28"/>
          <w:szCs w:val="28"/>
          <w:lang w:val="ru-RU"/>
        </w:rPr>
        <w:t>ы</w:t>
      </w:r>
      <w:r w:rsidR="00EF3B1F" w:rsidRPr="00F22293">
        <w:rPr>
          <w:rStyle w:val="FontStyle11"/>
          <w:b/>
          <w:sz w:val="28"/>
          <w:szCs w:val="28"/>
          <w:lang w:val="ru-RU"/>
        </w:rPr>
        <w:t xml:space="preserve"> </w:t>
      </w:r>
      <w:r w:rsidR="00022965" w:rsidRPr="00022965">
        <w:rPr>
          <w:rStyle w:val="FontStyle11"/>
          <w:b/>
          <w:sz w:val="28"/>
          <w:szCs w:val="28"/>
          <w:lang w:val="ru-RU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696BA1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="00022965" w:rsidRPr="00022965">
              <w:rPr>
                <w:kern w:val="28"/>
                <w:sz w:val="28"/>
                <w:szCs w:val="28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 w:rsidR="00696BA1"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7566EC" w:rsidRDefault="00EF3B1F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23095E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EF3B1F">
              <w:rPr>
                <w:color w:val="000000"/>
                <w:sz w:val="28"/>
                <w:szCs w:val="28"/>
              </w:rPr>
              <w:t xml:space="preserve">  к</w:t>
            </w:r>
            <w:r w:rsidR="00EF3B1F"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="00EF3B1F"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23095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  <w:r w:rsidR="0023095E">
              <w:rPr>
                <w:kern w:val="2"/>
                <w:sz w:val="28"/>
                <w:szCs w:val="28"/>
              </w:rPr>
              <w:t xml:space="preserve">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2B5703" w:rsidRDefault="0082714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11</w:t>
            </w:r>
            <w:r w:rsidR="00696BA1">
              <w:rPr>
                <w:kern w:val="2"/>
                <w:sz w:val="28"/>
                <w:szCs w:val="28"/>
              </w:rPr>
              <w:t> </w:t>
            </w:r>
            <w:r>
              <w:rPr>
                <w:kern w:val="2"/>
                <w:sz w:val="28"/>
                <w:szCs w:val="28"/>
              </w:rPr>
              <w:t>925</w:t>
            </w:r>
            <w:r w:rsidR="00696BA1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8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="00202B3F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="00420CBE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696BA1">
              <w:rPr>
                <w:kern w:val="2"/>
                <w:sz w:val="28"/>
                <w:szCs w:val="28"/>
              </w:rPr>
              <w:t>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8271E5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696BA1">
              <w:rPr>
                <w:kern w:val="2"/>
                <w:sz w:val="28"/>
                <w:szCs w:val="28"/>
              </w:rPr>
              <w:t>1</w:t>
            </w:r>
            <w:r w:rsidR="0082714F">
              <w:rPr>
                <w:kern w:val="2"/>
                <w:sz w:val="28"/>
                <w:szCs w:val="28"/>
              </w:rPr>
              <w:t>1</w:t>
            </w:r>
            <w:r w:rsidR="00696BA1">
              <w:rPr>
                <w:kern w:val="2"/>
                <w:sz w:val="28"/>
                <w:szCs w:val="28"/>
              </w:rPr>
              <w:t> </w:t>
            </w:r>
            <w:r w:rsidR="0082714F">
              <w:rPr>
                <w:kern w:val="2"/>
                <w:sz w:val="28"/>
                <w:szCs w:val="28"/>
              </w:rPr>
              <w:t>925</w:t>
            </w:r>
            <w:r w:rsidR="00696BA1">
              <w:rPr>
                <w:kern w:val="2"/>
                <w:sz w:val="28"/>
                <w:szCs w:val="28"/>
              </w:rPr>
              <w:t>,</w:t>
            </w:r>
            <w:r w:rsidR="0082714F">
              <w:rPr>
                <w:kern w:val="2"/>
                <w:sz w:val="28"/>
                <w:szCs w:val="28"/>
              </w:rPr>
              <w:t>8</w:t>
            </w:r>
            <w:r w:rsidR="008271E5"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696BA1">
              <w:rPr>
                <w:kern w:val="2"/>
                <w:sz w:val="28"/>
                <w:szCs w:val="28"/>
              </w:rPr>
              <w:t>1</w:t>
            </w:r>
            <w:r w:rsidR="0082714F">
              <w:rPr>
                <w:kern w:val="2"/>
                <w:sz w:val="28"/>
                <w:szCs w:val="28"/>
              </w:rPr>
              <w:t>0</w:t>
            </w:r>
            <w:r w:rsidR="00696BA1">
              <w:rPr>
                <w:kern w:val="2"/>
                <w:sz w:val="28"/>
                <w:szCs w:val="28"/>
              </w:rPr>
              <w:t> </w:t>
            </w:r>
            <w:r w:rsidR="0082714F">
              <w:rPr>
                <w:kern w:val="2"/>
                <w:sz w:val="28"/>
                <w:szCs w:val="28"/>
              </w:rPr>
              <w:t>852</w:t>
            </w:r>
            <w:r w:rsidR="00696BA1">
              <w:rPr>
                <w:kern w:val="2"/>
                <w:sz w:val="28"/>
                <w:szCs w:val="28"/>
              </w:rPr>
              <w:t>,</w:t>
            </w:r>
            <w:r w:rsidR="0082714F">
              <w:rPr>
                <w:kern w:val="2"/>
                <w:sz w:val="28"/>
                <w:szCs w:val="28"/>
              </w:rPr>
              <w:t>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2024 году – </w:t>
            </w:r>
            <w:r w:rsidR="00696BA1">
              <w:rPr>
                <w:kern w:val="2"/>
                <w:sz w:val="28"/>
                <w:szCs w:val="28"/>
              </w:rPr>
              <w:t>1</w:t>
            </w:r>
            <w:r w:rsidR="0082714F">
              <w:rPr>
                <w:kern w:val="2"/>
                <w:sz w:val="28"/>
                <w:szCs w:val="28"/>
              </w:rPr>
              <w:t>0</w:t>
            </w:r>
            <w:r w:rsidR="00696BA1">
              <w:rPr>
                <w:kern w:val="2"/>
                <w:sz w:val="28"/>
                <w:szCs w:val="28"/>
              </w:rPr>
              <w:t> </w:t>
            </w:r>
            <w:r w:rsidR="0082714F">
              <w:rPr>
                <w:kern w:val="2"/>
                <w:sz w:val="28"/>
                <w:szCs w:val="28"/>
              </w:rPr>
              <w:t>852</w:t>
            </w:r>
            <w:r w:rsidR="00696BA1">
              <w:rPr>
                <w:kern w:val="2"/>
                <w:sz w:val="28"/>
                <w:szCs w:val="28"/>
              </w:rPr>
              <w:t>,</w:t>
            </w:r>
            <w:r w:rsidR="0082714F">
              <w:rPr>
                <w:kern w:val="2"/>
                <w:sz w:val="28"/>
                <w:szCs w:val="28"/>
              </w:rPr>
              <w:t>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705101"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696BA1">
              <w:rPr>
                <w:kern w:val="2"/>
                <w:sz w:val="28"/>
                <w:szCs w:val="28"/>
              </w:rPr>
              <w:t>1 073</w:t>
            </w:r>
            <w:r w:rsidR="00202B3F">
              <w:rPr>
                <w:kern w:val="2"/>
                <w:sz w:val="28"/>
                <w:szCs w:val="28"/>
              </w:rPr>
              <w:t>,</w:t>
            </w:r>
            <w:r w:rsidR="00696BA1">
              <w:rPr>
                <w:kern w:val="2"/>
                <w:sz w:val="28"/>
                <w:szCs w:val="28"/>
              </w:rPr>
              <w:t>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</w:t>
            </w:r>
            <w:r w:rsidR="00696BA1">
              <w:rPr>
                <w:kern w:val="2"/>
                <w:sz w:val="28"/>
                <w:szCs w:val="28"/>
              </w:rPr>
              <w:t>0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EF3B1F" w:rsidRPr="002B5703" w:rsidRDefault="008D50A2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2023 году – </w:t>
            </w:r>
            <w:r w:rsidR="008271E5">
              <w:rPr>
                <w:kern w:val="2"/>
                <w:sz w:val="28"/>
                <w:szCs w:val="28"/>
              </w:rPr>
              <w:t xml:space="preserve">0,0 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271E5" w:rsidRPr="008271E5">
              <w:rPr>
                <w:kern w:val="2"/>
                <w:sz w:val="28"/>
                <w:szCs w:val="28"/>
              </w:rPr>
              <w:t xml:space="preserve">1 073,1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Default="00EF3B1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EF3B1F" w:rsidRPr="00080C48" w:rsidRDefault="00EF3B1F" w:rsidP="00275FAB">
      <w:pPr>
        <w:rPr>
          <w:kern w:val="2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Стратегией социально-экономического развития Ростовской области на период до 2030 года;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</w:t>
      </w:r>
      <w:r w:rsidR="003306C3">
        <w:rPr>
          <w:bCs/>
          <w:kern w:val="2"/>
          <w:sz w:val="28"/>
          <w:szCs w:val="28"/>
        </w:rPr>
        <w:t>Бессергеневское</w:t>
      </w:r>
      <w:r>
        <w:rPr>
          <w:bCs/>
          <w:kern w:val="2"/>
          <w:sz w:val="28"/>
          <w:szCs w:val="28"/>
        </w:rPr>
        <w:t xml:space="preserve">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>
      <w:pPr>
        <w:rPr>
          <w:sz w:val="28"/>
        </w:rPr>
      </w:pPr>
    </w:p>
    <w:p w:rsidR="00EF3B1F" w:rsidRDefault="00EF3B1F" w:rsidP="00275FAB">
      <w:pPr>
        <w:rPr>
          <w:sz w:val="28"/>
        </w:rPr>
      </w:pPr>
    </w:p>
    <w:p w:rsidR="00EF3B1F" w:rsidRPr="00080C48" w:rsidRDefault="00EF3B1F" w:rsidP="00275FAB">
      <w:pPr>
        <w:rPr>
          <w:sz w:val="28"/>
        </w:rPr>
      </w:pPr>
    </w:p>
    <w:p w:rsidR="0082714F" w:rsidRDefault="0082714F" w:rsidP="00696BA1">
      <w:pPr>
        <w:ind w:left="709" w:hanging="709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:rsidR="0082714F" w:rsidRDefault="0082714F" w:rsidP="00696BA1">
      <w:pPr>
        <w:ind w:left="709" w:hanging="709"/>
        <w:rPr>
          <w:sz w:val="28"/>
        </w:rPr>
      </w:pPr>
      <w:r>
        <w:rPr>
          <w:sz w:val="28"/>
        </w:rPr>
        <w:t xml:space="preserve">по вопросам ЖКХ, строительства </w:t>
      </w:r>
    </w:p>
    <w:p w:rsidR="00EF3B1F" w:rsidRPr="00080C48" w:rsidRDefault="0082714F" w:rsidP="00696BA1">
      <w:pPr>
        <w:ind w:left="709" w:hanging="709"/>
        <w:rPr>
          <w:kern w:val="2"/>
          <w:sz w:val="28"/>
          <w:szCs w:val="28"/>
        </w:rPr>
        <w:sectPr w:rsidR="00EF3B1F" w:rsidRPr="00080C4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и благоустройства</w:t>
      </w:r>
      <w:r w:rsidR="00EF3B1F">
        <w:rPr>
          <w:sz w:val="28"/>
        </w:rPr>
        <w:t xml:space="preserve">   </w:t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>
        <w:rPr>
          <w:sz w:val="28"/>
        </w:rPr>
        <w:tab/>
        <w:t>С.Ю. Рубцов</w:t>
      </w:r>
      <w:r w:rsidR="00EF3B1F">
        <w:rPr>
          <w:sz w:val="28"/>
        </w:rPr>
        <w:t xml:space="preserve">                                      </w:t>
      </w:r>
      <w:r w:rsidR="003306C3">
        <w:rPr>
          <w:sz w:val="28"/>
        </w:rPr>
        <w:t xml:space="preserve">             </w:t>
      </w:r>
    </w:p>
    <w:p w:rsidR="00EF3B1F" w:rsidRPr="00080C48" w:rsidRDefault="00EF3B1F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EF3B1F" w:rsidRPr="00080C48" w:rsidRDefault="003306C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EF3B1F" w:rsidRPr="00080C48" w:rsidRDefault="00EF3B1F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программы, подпрограмм</w:t>
      </w:r>
      <w:r w:rsidR="00696BA1" w:rsidRPr="00696BA1">
        <w:rPr>
          <w:kern w:val="2"/>
          <w:sz w:val="28"/>
          <w:szCs w:val="28"/>
          <w:lang w:eastAsia="en-US"/>
        </w:rPr>
        <w:t xml:space="preserve"> </w:t>
      </w:r>
      <w:r w:rsidR="00696BA1" w:rsidRPr="00FB045F">
        <w:rPr>
          <w:kern w:val="2"/>
          <w:sz w:val="28"/>
          <w:szCs w:val="28"/>
          <w:lang w:eastAsia="en-US"/>
        </w:rPr>
        <w:t>муниципальной программы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EF3B1F" w:rsidRPr="00080C48" w:rsidRDefault="00EF3B1F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EF3B1F" w:rsidRPr="00080C48" w:rsidTr="00275FAB">
        <w:trPr>
          <w:tblHeader/>
        </w:trPr>
        <w:tc>
          <w:tcPr>
            <w:tcW w:w="567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F3B1F" w:rsidRPr="00080C48" w:rsidTr="00275FAB">
        <w:trPr>
          <w:tblHeader/>
        </w:trPr>
        <w:tc>
          <w:tcPr>
            <w:tcW w:w="567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080C48" w:rsidRDefault="00EF3B1F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080C48" w:rsidRDefault="00EF3B1F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EF3B1F" w:rsidRPr="00080C48" w:rsidRDefault="00EF3B1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EF3B1F" w:rsidRPr="00080C48" w:rsidTr="00253E07">
        <w:trPr>
          <w:tblHeader/>
        </w:trPr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EF3B1F" w:rsidRPr="00080C48" w:rsidTr="00253E07">
        <w:tc>
          <w:tcPr>
            <w:tcW w:w="14968" w:type="dxa"/>
            <w:gridSpan w:val="18"/>
          </w:tcPr>
          <w:p w:rsidR="00EF3B1F" w:rsidRPr="00080C48" w:rsidRDefault="00EF3B1F" w:rsidP="00580B40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3306C3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«</w:t>
            </w:r>
            <w:r w:rsidR="00325AC4" w:rsidRPr="00325AC4">
              <w:rPr>
                <w:kern w:val="2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Pr="00080C48">
              <w:rPr>
                <w:kern w:val="2"/>
              </w:rPr>
              <w:t>»</w:t>
            </w:r>
          </w:p>
        </w:tc>
      </w:tr>
      <w:tr w:rsidR="00325AC4" w:rsidRPr="00080C48" w:rsidTr="00253E07">
        <w:tc>
          <w:tcPr>
            <w:tcW w:w="562" w:type="dxa"/>
          </w:tcPr>
          <w:p w:rsidR="00325AC4" w:rsidRPr="00080C48" w:rsidRDefault="005A5F28" w:rsidP="00275FAB">
            <w:pPr>
              <w:ind w:left="-142" w:right="-198"/>
              <w:jc w:val="center"/>
              <w:rPr>
                <w:kern w:val="2"/>
              </w:rPr>
            </w:pPr>
            <w:r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325AC4" w:rsidRPr="000135FD" w:rsidRDefault="004B5469" w:rsidP="00717152">
            <w:pPr>
              <w:jc w:val="both"/>
              <w:rPr>
                <w:kern w:val="2"/>
              </w:rPr>
            </w:pPr>
            <w:r w:rsidRPr="004B5469">
              <w:rPr>
                <w:kern w:val="2"/>
              </w:rPr>
              <w:t xml:space="preserve">Выполнение комплекса кадастровых работ по подготовке схемы расположения земельных участков и изготовления межевого плана земельного участка для постановки на кадастровый учет, </w:t>
            </w:r>
            <w:r w:rsidRPr="004B5469">
              <w:rPr>
                <w:kern w:val="2"/>
              </w:rPr>
              <w:lastRenderedPageBreak/>
              <w:t>а также услуги по: оценке стоимости; технической инвентаризации объектов недвижимого имущества.</w:t>
            </w:r>
          </w:p>
        </w:tc>
        <w:tc>
          <w:tcPr>
            <w:tcW w:w="915" w:type="dxa"/>
          </w:tcPr>
          <w:p w:rsidR="00325AC4" w:rsidRPr="00080C48" w:rsidRDefault="009936AF" w:rsidP="00275FAB">
            <w:pPr>
              <w:jc w:val="center"/>
            </w:pPr>
            <w:r w:rsidRPr="00080C48">
              <w:lastRenderedPageBreak/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325AC4" w:rsidRPr="001B3706" w:rsidRDefault="009936AF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единиц</w:t>
            </w:r>
          </w:p>
        </w:tc>
        <w:tc>
          <w:tcPr>
            <w:tcW w:w="784" w:type="dxa"/>
          </w:tcPr>
          <w:p w:rsidR="00325AC4" w:rsidRPr="001B3706" w:rsidRDefault="009936AF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6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25AC4" w:rsidRPr="00080C48" w:rsidTr="008B71E8">
        <w:tc>
          <w:tcPr>
            <w:tcW w:w="14968" w:type="dxa"/>
            <w:gridSpan w:val="18"/>
          </w:tcPr>
          <w:p w:rsidR="00325AC4" w:rsidRPr="001B3706" w:rsidRDefault="00325AC4" w:rsidP="00325AC4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lastRenderedPageBreak/>
              <w:t>2</w:t>
            </w:r>
            <w:r w:rsidRPr="00080C48">
              <w:rPr>
                <w:kern w:val="2"/>
              </w:rPr>
              <w:t xml:space="preserve">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Бессергеневского сельского поселения</w:t>
            </w:r>
            <w:r w:rsidRPr="00080C48">
              <w:rPr>
                <w:kern w:val="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kern w:val="2"/>
              </w:rPr>
              <w:t>Бессергеневского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1B3706" w:rsidRPr="00080C48" w:rsidTr="00253E07">
        <w:tc>
          <w:tcPr>
            <w:tcW w:w="562" w:type="dxa"/>
          </w:tcPr>
          <w:p w:rsidR="001B3706" w:rsidRPr="00080C48" w:rsidRDefault="005A5F28" w:rsidP="00275FAB">
            <w:pPr>
              <w:ind w:left="-142" w:right="-198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="001B3706" w:rsidRPr="00080C48">
              <w:rPr>
                <w:kern w:val="2"/>
              </w:rPr>
              <w:t>.1.</w:t>
            </w:r>
          </w:p>
        </w:tc>
        <w:tc>
          <w:tcPr>
            <w:tcW w:w="1724" w:type="dxa"/>
          </w:tcPr>
          <w:p w:rsidR="001B3706" w:rsidRPr="000135FD" w:rsidRDefault="001B3706" w:rsidP="00717152">
            <w:pPr>
              <w:jc w:val="both"/>
              <w:rPr>
                <w:kern w:val="2"/>
              </w:rPr>
            </w:pPr>
            <w:r w:rsidRPr="000135FD">
              <w:rPr>
                <w:kern w:val="2"/>
              </w:rPr>
              <w:t xml:space="preserve">1Доля многоквартирных домов в целом по </w:t>
            </w:r>
            <w:r>
              <w:rPr>
                <w:kern w:val="2"/>
              </w:rPr>
              <w:t>Бессергеневскому сельскому</w:t>
            </w:r>
            <w:r w:rsidRPr="000135FD">
              <w:rPr>
                <w:kern w:val="2"/>
              </w:rPr>
              <w:t xml:space="preserve"> поселению, в которых собственники помещений выбрали и реализуют управление многоквартирными домами посредством товариществ собственников жилья либо жилищных </w:t>
            </w:r>
            <w:r w:rsidRPr="000135FD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0135FD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1B3706" w:rsidRPr="00080C48" w:rsidRDefault="001B3706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1B3706" w:rsidRPr="001B3706" w:rsidRDefault="001B3706" w:rsidP="00275FAB">
            <w:pPr>
              <w:jc w:val="center"/>
              <w:rPr>
                <w:kern w:val="2"/>
              </w:rPr>
            </w:pPr>
            <w:r w:rsidRPr="001B3706">
              <w:rPr>
                <w:kern w:val="2"/>
              </w:rPr>
              <w:t>про</w:t>
            </w:r>
            <w:r w:rsidRPr="001B3706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B3706" w:rsidRPr="001B3706" w:rsidRDefault="001B3706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6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</w:tr>
      <w:tr w:rsidR="00EF3B1F" w:rsidRPr="001B3706" w:rsidTr="00253E07"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EF3B1F" w:rsidRPr="000135FD" w:rsidRDefault="00EF3B1F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</w:t>
            </w:r>
            <w:r w:rsidRPr="000135FD">
              <w:rPr>
                <w:kern w:val="2"/>
              </w:rPr>
              <w:lastRenderedPageBreak/>
              <w:t xml:space="preserve">общей численности населения </w:t>
            </w:r>
            <w:r w:rsidR="003306C3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EF3B1F" w:rsidRPr="00080C48" w:rsidRDefault="00EF3B1F" w:rsidP="00275FAB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71,4</w:t>
            </w:r>
          </w:p>
        </w:tc>
        <w:tc>
          <w:tcPr>
            <w:tcW w:w="784" w:type="dxa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71,6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74,0</w:t>
            </w:r>
          </w:p>
        </w:tc>
        <w:tc>
          <w:tcPr>
            <w:tcW w:w="786" w:type="dxa"/>
            <w:shd w:val="clear" w:color="auto" w:fill="FFFFFF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75,0</w:t>
            </w:r>
            <w:r w:rsidR="001B3706" w:rsidRPr="001B3706"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79,0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95,0</w:t>
            </w:r>
            <w:r w:rsidR="001B3706" w:rsidRPr="001B3706">
              <w:rPr>
                <w:color w:val="000000"/>
              </w:rPr>
              <w:t>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4B54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100,0 </w:t>
            </w:r>
          </w:p>
        </w:tc>
      </w:tr>
      <w:tr w:rsidR="004B5469" w:rsidRPr="001B3706" w:rsidTr="00253E07">
        <w:tc>
          <w:tcPr>
            <w:tcW w:w="562" w:type="dxa"/>
          </w:tcPr>
          <w:p w:rsidR="004B5469" w:rsidRPr="00080C48" w:rsidRDefault="004B5469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1.3.</w:t>
            </w:r>
          </w:p>
        </w:tc>
        <w:tc>
          <w:tcPr>
            <w:tcW w:w="1724" w:type="dxa"/>
            <w:shd w:val="clear" w:color="auto" w:fill="FFFFFF"/>
          </w:tcPr>
          <w:p w:rsidR="004B5469" w:rsidRPr="000135FD" w:rsidRDefault="004B5469" w:rsidP="000135FD">
            <w:pPr>
              <w:rPr>
                <w:color w:val="000000"/>
              </w:rPr>
            </w:pPr>
            <w:r w:rsidRPr="004B5469">
              <w:rPr>
                <w:color w:val="000000"/>
              </w:rPr>
              <w:t>Количество аварий в сфере</w:t>
            </w:r>
            <w:r>
              <w:rPr>
                <w:color w:val="000000"/>
              </w:rPr>
              <w:t xml:space="preserve"> ЖКХ </w:t>
            </w:r>
          </w:p>
        </w:tc>
        <w:tc>
          <w:tcPr>
            <w:tcW w:w="915" w:type="dxa"/>
          </w:tcPr>
          <w:p w:rsidR="004B5469" w:rsidRPr="00080C48" w:rsidRDefault="009936AF" w:rsidP="00275FAB">
            <w:pPr>
              <w:jc w:val="center"/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4B5469" w:rsidRPr="00080C48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784" w:type="dxa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6" w:type="dxa"/>
            <w:shd w:val="clear" w:color="auto" w:fill="FFFFFF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</w:tbl>
    <w:p w:rsidR="00EF3B1F" w:rsidRPr="00080C48" w:rsidRDefault="00EF3B1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EF3B1F" w:rsidRPr="00080C48" w:rsidRDefault="00EF3B1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F3B1F" w:rsidRPr="00080C48" w:rsidRDefault="00EF3B1F" w:rsidP="00022965">
      <w:pPr>
        <w:autoSpaceDE w:val="0"/>
        <w:autoSpaceDN w:val="0"/>
        <w:adjustRightInd w:val="0"/>
        <w:spacing w:line="235" w:lineRule="auto"/>
        <w:jc w:val="center"/>
        <w:rPr>
          <w:kern w:val="2"/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3306C3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="00022965" w:rsidRPr="00022965">
        <w:rPr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EF3B1F" w:rsidRPr="00080C48" w:rsidTr="00275FAB">
        <w:tc>
          <w:tcPr>
            <w:tcW w:w="682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EF3B1F" w:rsidRPr="00080C48" w:rsidTr="00275FAB">
        <w:tc>
          <w:tcPr>
            <w:tcW w:w="682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F3B1F" w:rsidRPr="00080C48" w:rsidRDefault="00EF3B1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EF3B1F" w:rsidRPr="00080C48" w:rsidTr="006128C7">
        <w:trPr>
          <w:tblHeader/>
        </w:trPr>
        <w:tc>
          <w:tcPr>
            <w:tcW w:w="687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="00022965" w:rsidRPr="0023095E">
              <w:rPr>
                <w:kern w:val="2"/>
                <w:sz w:val="24"/>
                <w:szCs w:val="24"/>
              </w:rPr>
              <w:t>«</w:t>
            </w:r>
            <w:r w:rsidR="0023095E" w:rsidRPr="0023095E">
              <w:rPr>
                <w:kern w:val="2"/>
                <w:sz w:val="24"/>
                <w:szCs w:val="24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="00022965" w:rsidRPr="0023095E">
              <w:rPr>
                <w:kern w:val="2"/>
                <w:sz w:val="24"/>
                <w:szCs w:val="24"/>
              </w:rPr>
              <w:t>»</w:t>
            </w:r>
          </w:p>
        </w:tc>
      </w:tr>
      <w:tr w:rsidR="0023095E" w:rsidRPr="00080C48" w:rsidTr="00B758E6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95E" w:rsidRPr="0023095E" w:rsidRDefault="0023095E" w:rsidP="0023095E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23095E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Pr="0023095E">
              <w:rPr>
                <w:kern w:val="2"/>
                <w:sz w:val="24"/>
                <w:szCs w:val="24"/>
              </w:rPr>
              <w:t>Выявление бесхозяйных объектов недвижимого имущества;</w:t>
            </w:r>
          </w:p>
          <w:p w:rsidR="0023095E" w:rsidRPr="00080C48" w:rsidRDefault="0023095E" w:rsidP="001B66E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23095E">
              <w:rPr>
                <w:kern w:val="2"/>
                <w:sz w:val="24"/>
                <w:szCs w:val="24"/>
              </w:rPr>
              <w:t xml:space="preserve">Повышение эффективности и прозрачности управления и распоряжения </w:t>
            </w:r>
            <w:r w:rsidR="001B66E5">
              <w:rPr>
                <w:kern w:val="2"/>
                <w:sz w:val="24"/>
                <w:szCs w:val="24"/>
              </w:rPr>
              <w:t>муниципальным имуществом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23095E" w:rsidRPr="00080C48" w:rsidTr="00B758E6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95E" w:rsidRPr="00080C48" w:rsidRDefault="0023095E" w:rsidP="00B758E6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DB3D5F">
              <w:rPr>
                <w:kern w:val="2"/>
                <w:sz w:val="24"/>
                <w:szCs w:val="24"/>
              </w:rPr>
              <w:t>1.1.</w:t>
            </w:r>
            <w:r w:rsidRPr="00DB3D5F">
              <w:rPr>
                <w:sz w:val="24"/>
                <w:szCs w:val="24"/>
                <w:lang w:val="en-US"/>
              </w:rPr>
              <w:t> </w:t>
            </w:r>
            <w:r w:rsidRPr="00DB3D5F">
              <w:rPr>
                <w:kern w:val="2"/>
                <w:sz w:val="24"/>
                <w:szCs w:val="24"/>
              </w:rPr>
              <w:t>Задача 1 подпрограммы 1 «</w:t>
            </w:r>
            <w:r w:rsidR="00E06153" w:rsidRPr="00E06153">
              <w:rPr>
                <w:kern w:val="2"/>
                <w:sz w:val="24"/>
                <w:szCs w:val="24"/>
              </w:rPr>
              <w:t>Выполнение мероприятий по проведению кадастровых работ, актуализации данных о местоположении, количественном и качественном составе, техническом состоянии, стоимости объектов недвижимости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B66E5" w:rsidRPr="00080C48" w:rsidTr="00B758E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5A5F28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1.1.</w:t>
            </w:r>
            <w:r w:rsidR="005A5F28">
              <w:rPr>
                <w:kern w:val="2"/>
                <w:sz w:val="24"/>
                <w:szCs w:val="24"/>
              </w:rPr>
              <w:t>1</w:t>
            </w:r>
            <w:r w:rsidRPr="001B66E5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Основное мероприятие 1.</w:t>
            </w:r>
            <w:r w:rsidR="005A5F28">
              <w:rPr>
                <w:kern w:val="2"/>
                <w:sz w:val="24"/>
                <w:szCs w:val="24"/>
              </w:rPr>
              <w:t>1</w:t>
            </w:r>
            <w:r w:rsidR="00E06153">
              <w:rPr>
                <w:kern w:val="2"/>
                <w:sz w:val="24"/>
                <w:szCs w:val="24"/>
              </w:rPr>
              <w:t>.1</w:t>
            </w:r>
          </w:p>
          <w:p w:rsidR="001B66E5" w:rsidRPr="001B66E5" w:rsidRDefault="00E06153" w:rsidP="005A5F28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E06153">
              <w:rPr>
                <w:kern w:val="2"/>
                <w:sz w:val="24"/>
                <w:szCs w:val="24"/>
              </w:rPr>
              <w:t>Прочие расходы, 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1B66E5" w:rsidP="00B758E6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1B66E5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5A5F28" w:rsidRPr="001B66E5" w:rsidRDefault="005A5F28" w:rsidP="00B758E6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Увеличение выявленных бесхозных объектов недвижимого имущества</w:t>
            </w:r>
            <w:r w:rsidRPr="001B66E5">
              <w:rPr>
                <w:kern w:val="2"/>
                <w:sz w:val="24"/>
                <w:szCs w:val="24"/>
              </w:rPr>
              <w:t xml:space="preserve">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1B66E5" w:rsidRPr="001B66E5" w:rsidRDefault="00E06153" w:rsidP="005A5F2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качества работы</w:t>
            </w:r>
            <w:r w:rsidR="001B66E5" w:rsidRPr="001B66E5">
              <w:rPr>
                <w:kern w:val="2"/>
                <w:sz w:val="24"/>
                <w:szCs w:val="24"/>
              </w:rPr>
              <w:t>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1</w:t>
            </w:r>
          </w:p>
        </w:tc>
      </w:tr>
      <w:tr w:rsidR="001B66E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23095E" w:rsidRDefault="001B66E5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022965">
              <w:rPr>
                <w:kern w:val="2"/>
                <w:sz w:val="24"/>
                <w:szCs w:val="24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</w:tr>
      <w:tr w:rsidR="001B66E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5A5F28" w:rsidP="005A5F28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5A5F28">
              <w:rPr>
                <w:kern w:val="2"/>
                <w:sz w:val="24"/>
                <w:szCs w:val="24"/>
              </w:rPr>
              <w:t>.</w:t>
            </w:r>
            <w:r w:rsidR="001B66E5" w:rsidRPr="00080C48">
              <w:rPr>
                <w:sz w:val="24"/>
                <w:szCs w:val="24"/>
                <w:lang w:val="en-US"/>
              </w:rPr>
              <w:t> </w:t>
            </w:r>
            <w:r w:rsidR="001B66E5"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 xml:space="preserve"> «</w:t>
            </w:r>
            <w:r w:rsidR="001B66E5" w:rsidRPr="00580B40">
              <w:rPr>
                <w:kern w:val="2"/>
                <w:sz w:val="24"/>
                <w:szCs w:val="24"/>
              </w:rPr>
              <w:t>Повышение эксплуатационной надежности и улучшение технического состояния объектов жилищно-коммунального хозяйства в Бессергеневском сельском поселении;</w:t>
            </w:r>
            <w:r w:rsidR="001B66E5">
              <w:rPr>
                <w:kern w:val="2"/>
                <w:sz w:val="24"/>
                <w:szCs w:val="24"/>
              </w:rPr>
              <w:t xml:space="preserve"> у</w:t>
            </w:r>
            <w:r w:rsidR="001B66E5" w:rsidRPr="00580B40">
              <w:rPr>
                <w:kern w:val="2"/>
                <w:sz w:val="24"/>
                <w:szCs w:val="24"/>
              </w:rPr>
              <w:t>лучшение качества жизни и благосостояния населения Бессергеневского сельского поселения  Октябрьского района</w:t>
            </w:r>
            <w:r w:rsidR="001B66E5"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B66E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5A5F28" w:rsidP="005A5F28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DB3D5F">
              <w:rPr>
                <w:kern w:val="2"/>
                <w:sz w:val="24"/>
                <w:szCs w:val="24"/>
              </w:rPr>
              <w:t>.1.</w:t>
            </w:r>
            <w:r w:rsidR="001B66E5" w:rsidRPr="00DB3D5F">
              <w:rPr>
                <w:sz w:val="24"/>
                <w:szCs w:val="24"/>
                <w:lang w:val="en-US"/>
              </w:rPr>
              <w:t> </w:t>
            </w:r>
            <w:r w:rsidR="001B66E5" w:rsidRPr="00DB3D5F">
              <w:rPr>
                <w:kern w:val="2"/>
                <w:sz w:val="24"/>
                <w:szCs w:val="24"/>
              </w:rPr>
              <w:t xml:space="preserve">Задача 1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DB3D5F">
              <w:rPr>
                <w:kern w:val="2"/>
                <w:sz w:val="24"/>
                <w:szCs w:val="24"/>
              </w:rPr>
              <w:t xml:space="preserve"> «Информирование</w:t>
            </w:r>
            <w:r w:rsidR="001B66E5" w:rsidRPr="00080C48">
              <w:rPr>
                <w:kern w:val="2"/>
                <w:sz w:val="24"/>
                <w:szCs w:val="24"/>
              </w:rPr>
              <w:t xml:space="preserve"> населения о правах и обязанностях в жилищно-коммунальной сфере»</w:t>
            </w:r>
          </w:p>
        </w:tc>
      </w:tr>
      <w:tr w:rsidR="001B66E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E0615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E06153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E06153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>.1.</w:t>
            </w:r>
            <w:r w:rsidR="00E06153">
              <w:rPr>
                <w:kern w:val="2"/>
                <w:sz w:val="24"/>
                <w:szCs w:val="24"/>
              </w:rPr>
              <w:t xml:space="preserve">1 </w:t>
            </w: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A223D9" w:rsidRDefault="001B66E5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 xml:space="preserve">Заместитель главы администрации </w:t>
            </w:r>
            <w:r>
              <w:rPr>
                <w:kern w:val="2"/>
                <w:sz w:val="22"/>
                <w:szCs w:val="22"/>
              </w:rPr>
              <w:t>Бессергеневского</w:t>
            </w:r>
            <w:r w:rsidRPr="00A223D9">
              <w:rPr>
                <w:kern w:val="2"/>
                <w:sz w:val="22"/>
                <w:szCs w:val="22"/>
              </w:rPr>
              <w:t xml:space="preserve"> сельского поселения по </w:t>
            </w:r>
            <w:r>
              <w:rPr>
                <w:kern w:val="2"/>
                <w:sz w:val="22"/>
                <w:szCs w:val="22"/>
              </w:rPr>
              <w:t>вопросам ЖКХ,</w:t>
            </w:r>
            <w:r w:rsidRPr="00A223D9">
              <w:rPr>
                <w:kern w:val="2"/>
                <w:sz w:val="22"/>
                <w:szCs w:val="22"/>
              </w:rPr>
              <w:t xml:space="preserve"> строительств</w:t>
            </w:r>
            <w:r>
              <w:rPr>
                <w:kern w:val="2"/>
                <w:sz w:val="22"/>
                <w:szCs w:val="22"/>
              </w:rPr>
              <w:t>а</w:t>
            </w:r>
            <w:r w:rsidRPr="00A223D9">
              <w:rPr>
                <w:kern w:val="2"/>
                <w:sz w:val="22"/>
                <w:szCs w:val="22"/>
              </w:rPr>
              <w:t xml:space="preserve"> и благоустройств</w:t>
            </w:r>
            <w:r>
              <w:rPr>
                <w:kern w:val="2"/>
                <w:sz w:val="22"/>
                <w:szCs w:val="22"/>
              </w:rPr>
              <w:t>а</w:t>
            </w:r>
          </w:p>
          <w:p w:rsidR="001B66E5" w:rsidRPr="00A223D9" w:rsidRDefault="001B66E5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1B66E5" w:rsidRPr="00080C48" w:rsidTr="00BC14CF">
        <w:trPr>
          <w:trHeight w:val="433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E0615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.2.</w:t>
            </w:r>
            <w:r w:rsidR="001B66E5" w:rsidRPr="00080C48">
              <w:rPr>
                <w:sz w:val="24"/>
                <w:szCs w:val="24"/>
                <w:lang w:val="en-US"/>
              </w:rPr>
              <w:t> </w:t>
            </w:r>
            <w:r w:rsidR="001B66E5" w:rsidRPr="00080C48">
              <w:rPr>
                <w:kern w:val="2"/>
                <w:sz w:val="24"/>
                <w:szCs w:val="24"/>
              </w:rPr>
              <w:t xml:space="preserve">Задача 2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 xml:space="preserve"> «Создание условий для развития конкурентной среды в сфере управления многоквартирными домами»</w:t>
            </w:r>
          </w:p>
          <w:p w:rsidR="001B66E5" w:rsidRPr="00BC14CF" w:rsidRDefault="001B66E5" w:rsidP="00BC14CF">
            <w:pPr>
              <w:tabs>
                <w:tab w:val="left" w:pos="52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1B66E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E06153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.2.</w:t>
            </w:r>
            <w:r w:rsidR="001B66E5">
              <w:rPr>
                <w:kern w:val="2"/>
                <w:sz w:val="24"/>
                <w:szCs w:val="24"/>
              </w:rPr>
              <w:t>1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E06153"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  <w:r w:rsidR="00E06153">
              <w:rPr>
                <w:kern w:val="2"/>
                <w:sz w:val="24"/>
                <w:szCs w:val="24"/>
              </w:rPr>
              <w:t>.1</w:t>
            </w:r>
          </w:p>
          <w:p w:rsidR="001B66E5" w:rsidRPr="00080C48" w:rsidRDefault="001B66E5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A223D9" w:rsidRDefault="001B66E5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  <w:p w:rsidR="001B66E5" w:rsidRPr="00A223D9" w:rsidRDefault="001B66E5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1B66E5" w:rsidRPr="00080C48" w:rsidTr="00AF6854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E06153" w:rsidP="00E0615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>
              <w:rPr>
                <w:kern w:val="2"/>
                <w:sz w:val="24"/>
                <w:szCs w:val="24"/>
              </w:rPr>
              <w:t>3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 w:rsidRPr="00080C48">
              <w:rPr>
                <w:sz w:val="24"/>
                <w:szCs w:val="24"/>
                <w:lang w:val="en-US"/>
              </w:rPr>
              <w:t> </w:t>
            </w:r>
            <w:r w:rsidR="001B66E5" w:rsidRPr="00080C48">
              <w:rPr>
                <w:kern w:val="2"/>
                <w:sz w:val="24"/>
                <w:szCs w:val="24"/>
              </w:rPr>
              <w:t xml:space="preserve">Задача </w:t>
            </w:r>
            <w:r w:rsidR="001B66E5">
              <w:rPr>
                <w:kern w:val="2"/>
                <w:sz w:val="24"/>
                <w:szCs w:val="24"/>
              </w:rPr>
              <w:t>3</w:t>
            </w:r>
            <w:r w:rsidR="001B66E5" w:rsidRPr="00080C48">
              <w:rPr>
                <w:kern w:val="2"/>
                <w:sz w:val="24"/>
                <w:szCs w:val="24"/>
              </w:rPr>
              <w:t xml:space="preserve">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 xml:space="preserve"> «</w:t>
            </w:r>
            <w:r w:rsidR="001B66E5">
              <w:rPr>
                <w:kern w:val="2"/>
                <w:sz w:val="24"/>
                <w:szCs w:val="24"/>
              </w:rPr>
              <w:t>С</w:t>
            </w:r>
            <w:r w:rsidR="001B66E5" w:rsidRPr="00BC14CF">
              <w:rPr>
                <w:kern w:val="2"/>
                <w:sz w:val="24"/>
                <w:szCs w:val="24"/>
              </w:rPr>
              <w:t>оздание условий для обеспечения бесперебойности и роста качества жилищно-коммунальных услуг</w:t>
            </w:r>
            <w:r w:rsidR="001B66E5"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B66E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E06153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>
              <w:rPr>
                <w:kern w:val="2"/>
                <w:sz w:val="24"/>
                <w:szCs w:val="24"/>
              </w:rPr>
              <w:t>3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>
              <w:rPr>
                <w:kern w:val="2"/>
                <w:sz w:val="24"/>
                <w:szCs w:val="24"/>
              </w:rPr>
              <w:t>1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E06153"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="00E06153">
              <w:rPr>
                <w:kern w:val="2"/>
                <w:sz w:val="24"/>
                <w:szCs w:val="24"/>
              </w:rPr>
              <w:t>1</w:t>
            </w:r>
          </w:p>
          <w:p w:rsidR="001B66E5" w:rsidRPr="00080C48" w:rsidRDefault="001B66E5" w:rsidP="00AF685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Расходы на приобретение коммунальной техники и  оборудования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A223D9" w:rsidRDefault="001B66E5" w:rsidP="00AF6854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1B66E5" w:rsidRPr="00A223D9" w:rsidRDefault="001B66E5" w:rsidP="00AF685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1B66E5" w:rsidRPr="00080C48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>удовлетворенно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 xml:space="preserve">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</w:tr>
    </w:tbl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3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B71E8" w:rsidRPr="00080C48" w:rsidRDefault="008B71E8" w:rsidP="008B71E8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8B71E8" w:rsidRPr="00080C48" w:rsidRDefault="008B71E8" w:rsidP="008B71E8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Бессергеневского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Бессергеневского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B71E8" w:rsidRPr="00080C48" w:rsidRDefault="008B71E8" w:rsidP="008B71E8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B71E8" w:rsidRPr="00080C48" w:rsidTr="008B71E8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8B71E8" w:rsidRPr="00080C48" w:rsidRDefault="008B71E8" w:rsidP="008B71E8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8B71E8" w:rsidRPr="00080C48" w:rsidTr="008B71E8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2030</w:t>
            </w:r>
          </w:p>
        </w:tc>
      </w:tr>
    </w:tbl>
    <w:p w:rsidR="008B71E8" w:rsidRPr="00080C48" w:rsidRDefault="008B71E8" w:rsidP="008B71E8">
      <w:pPr>
        <w:rPr>
          <w:sz w:val="2"/>
          <w:szCs w:val="2"/>
        </w:rPr>
      </w:pPr>
    </w:p>
    <w:tbl>
      <w:tblPr>
        <w:tblW w:w="4991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05"/>
      </w:tblGrid>
      <w:tr w:rsidR="008B71E8" w:rsidRPr="00080C48" w:rsidTr="008B71E8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19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</w:t>
            </w:r>
          </w:p>
        </w:tc>
      </w:tr>
      <w:tr w:rsidR="008B71E8" w:rsidRPr="00080C48" w:rsidTr="008B71E8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r>
              <w:t>Муниципаль</w:t>
            </w:r>
            <w:r w:rsidRPr="00080C48">
              <w:t xml:space="preserve">ная программа </w:t>
            </w:r>
            <w:r>
              <w:t xml:space="preserve">Бессергеневского сельского поселения Октябрьского района </w:t>
            </w:r>
            <w:r w:rsidRPr="00080C48">
              <w:t>«Обеспечение качественными жилищно-</w:t>
            </w:r>
            <w:r w:rsidRPr="00080C48">
              <w:lastRenderedPageBreak/>
              <w:t xml:space="preserve">коммунальными услугами населения </w:t>
            </w:r>
            <w:r>
              <w:t>Бессергеневского сельского поселения</w:t>
            </w:r>
            <w:r w:rsidRPr="00080C48">
              <w:t>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lastRenderedPageBreak/>
              <w:t>Заместитель главы администрации по вопросам ЖКХ, строител</w:t>
            </w:r>
            <w:r w:rsidRPr="003306C3">
              <w:rPr>
                <w:kern w:val="2"/>
              </w:rPr>
              <w:lastRenderedPageBreak/>
              <w:t>ьства и благоустройства</w:t>
            </w:r>
          </w:p>
          <w:p w:rsidR="008B71E8" w:rsidRPr="00A223D9" w:rsidRDefault="008B71E8" w:rsidP="008B71E8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2714F" w:rsidP="008B71E8">
            <w:pPr>
              <w:jc w:val="center"/>
            </w:pPr>
            <w:r>
              <w:t>12730,7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192,3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10</w:t>
            </w:r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200,0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12225,8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>
              <w:lastRenderedPageBreak/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r>
              <w:t>П</w:t>
            </w:r>
            <w:r w:rsidRPr="00857FBD">
              <w:t>одпрограмм</w:t>
            </w:r>
            <w:r>
              <w:t>а</w:t>
            </w:r>
            <w:r w:rsidRPr="00857FBD">
              <w:t xml:space="preserve"> «Проведение топографо-геодезических, картографических землеустроительных работ и межевание земельных участков»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3306C3" w:rsidRDefault="008B71E8" w:rsidP="008B71E8">
            <w:pPr>
              <w:rPr>
                <w:kern w:val="2"/>
              </w:rPr>
            </w:pPr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8</w:t>
            </w:r>
            <w:r w:rsidR="008B71E8">
              <w:t>04,9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192,3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20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3</w:t>
            </w:r>
            <w:r w:rsidR="008B71E8">
              <w:t>0</w:t>
            </w:r>
            <w:r w:rsidR="008B71E8"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>
              <w:t>1.1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E06153">
            <w:pPr>
              <w:jc w:val="both"/>
              <w:outlineLvl w:val="0"/>
            </w:pPr>
            <w:r w:rsidRPr="00000103">
              <w:t>Основное мероприятие 1.</w:t>
            </w:r>
            <w:r w:rsidR="00E06153">
              <w:t>1</w:t>
            </w:r>
            <w:r w:rsidRPr="00000103">
              <w:t>.</w:t>
            </w:r>
            <w:r w:rsidR="00E06153">
              <w:t>1</w:t>
            </w:r>
            <w:r>
              <w:t>.</w:t>
            </w:r>
            <w:r w:rsidRPr="00000103">
              <w:t xml:space="preserve"> </w:t>
            </w:r>
            <w:r w:rsidRPr="00DB3D5F">
              <w:rPr>
                <w:kern w:val="2"/>
              </w:rPr>
              <w:t>Прочие расходы, 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8</w:t>
            </w:r>
            <w:r w:rsidR="008B71E8">
              <w:t>04,9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192,3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20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3</w:t>
            </w:r>
            <w:r w:rsidR="008B71E8">
              <w:t>0</w:t>
            </w:r>
            <w:r w:rsidR="008B71E8"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>
              <w:t>2</w:t>
            </w:r>
            <w:r w:rsidRPr="00080C48">
              <w:t>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r w:rsidRPr="00080C48">
              <w:t xml:space="preserve">Подпрограмма </w:t>
            </w:r>
            <w:r w:rsidRPr="00022965"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</w:t>
            </w:r>
            <w:r w:rsidRPr="003306C3">
              <w:rPr>
                <w:kern w:val="2"/>
              </w:rPr>
              <w:lastRenderedPageBreak/>
              <w:t>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2714F">
            <w:r>
              <w:t>11925</w:t>
            </w:r>
            <w:r w:rsidR="008B71E8">
              <w:t>,</w:t>
            </w:r>
            <w:r>
              <w:t>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11925,8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42" w:right="-109"/>
              <w:jc w:val="center"/>
              <w:outlineLvl w:val="0"/>
            </w:pPr>
            <w:r>
              <w:lastRenderedPageBreak/>
              <w:t>2</w:t>
            </w:r>
            <w:r w:rsidRPr="00080C48">
              <w:t>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8B71E8">
            <w:pPr>
              <w:jc w:val="both"/>
              <w:outlineLvl w:val="0"/>
            </w:pPr>
            <w:r w:rsidRPr="00000103">
              <w:t xml:space="preserve">Основное мероприятие </w:t>
            </w:r>
            <w:r>
              <w:t>2</w:t>
            </w:r>
            <w:r w:rsidRPr="00000103">
              <w:t>.1.</w:t>
            </w:r>
            <w:r w:rsidR="00E06153">
              <w:t>1</w:t>
            </w:r>
            <w:r w:rsidRPr="00000103">
              <w:t xml:space="preserve">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  <w:p w:rsidR="008B71E8" w:rsidRPr="00A223D9" w:rsidRDefault="008B71E8" w:rsidP="008B71E8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42" w:right="-109"/>
              <w:jc w:val="center"/>
              <w:outlineLvl w:val="0"/>
            </w:pPr>
            <w:r>
              <w:t>2</w:t>
            </w:r>
            <w:r w:rsidRPr="00080C48">
              <w:t>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8B71E8">
            <w:pPr>
              <w:jc w:val="both"/>
              <w:outlineLvl w:val="0"/>
            </w:pPr>
            <w:r w:rsidRPr="00000103">
              <w:t xml:space="preserve">Основное мероприятие </w:t>
            </w:r>
            <w:r>
              <w:t>2</w:t>
            </w:r>
            <w:r w:rsidRPr="00000103">
              <w:t>.2.</w:t>
            </w:r>
            <w:r w:rsidR="00E06153">
              <w:t>1</w:t>
            </w:r>
            <w:r w:rsidRPr="00000103">
              <w:t xml:space="preserve">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42" w:right="-109"/>
              <w:jc w:val="center"/>
              <w:outlineLvl w:val="0"/>
            </w:pPr>
            <w:r>
              <w:t>2.3.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8B71E8">
            <w:pPr>
              <w:outlineLvl w:val="0"/>
            </w:pPr>
            <w:r w:rsidRPr="00000103">
              <w:t xml:space="preserve">Основное мероприятие </w:t>
            </w:r>
            <w:r>
              <w:t>2</w:t>
            </w:r>
            <w:r w:rsidRPr="00000103">
              <w:t>.</w:t>
            </w:r>
            <w:r>
              <w:t>3</w:t>
            </w:r>
            <w:r w:rsidRPr="00000103">
              <w:t>.</w:t>
            </w:r>
            <w:r>
              <w:t>1.</w:t>
            </w:r>
            <w:r w:rsidRPr="00000103">
              <w:t xml:space="preserve"> </w:t>
            </w:r>
            <w:r w:rsidRPr="007254F8">
              <w:rPr>
                <w:kern w:val="2"/>
              </w:rPr>
              <w:t>Расходы на приобретение</w:t>
            </w:r>
            <w:r>
              <w:rPr>
                <w:kern w:val="2"/>
              </w:rPr>
              <w:t xml:space="preserve"> специализированной</w:t>
            </w:r>
            <w:r w:rsidRPr="007254F8">
              <w:rPr>
                <w:kern w:val="2"/>
              </w:rPr>
              <w:t xml:space="preserve"> коммунальной техники и  оборудования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11925,8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2714F" w:rsidP="008B71E8">
            <w:r>
              <w:t>11925,8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</w:tr>
    </w:tbl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rPr>
          <w:kern w:val="2"/>
          <w:sz w:val="28"/>
          <w:szCs w:val="28"/>
        </w:rPr>
      </w:pPr>
    </w:p>
    <w:p w:rsidR="00EF3B1F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55"/>
        <w:gridCol w:w="806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EF3B1F" w:rsidRPr="00080C48" w:rsidTr="008B71E8"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14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8B71E8"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85"/>
        <w:gridCol w:w="776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EF3B1F" w:rsidRPr="00080C48" w:rsidTr="008B71E8">
        <w:tc>
          <w:tcPr>
            <w:tcW w:w="34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76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8271E5" w:rsidRPr="00080C48" w:rsidTr="008B71E8">
        <w:tc>
          <w:tcPr>
            <w:tcW w:w="348" w:type="dxa"/>
            <w:vMerge w:val="restart"/>
          </w:tcPr>
          <w:p w:rsidR="008271E5" w:rsidRPr="00080C48" w:rsidRDefault="008271E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Бессергеневског</w:t>
            </w:r>
            <w:r>
              <w:rPr>
                <w:color w:val="000000"/>
                <w:sz w:val="22"/>
                <w:szCs w:val="22"/>
              </w:rPr>
              <w:lastRenderedPageBreak/>
              <w:t>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02" w:type="dxa"/>
          </w:tcPr>
          <w:p w:rsidR="008271E5" w:rsidRPr="00CE67BA" w:rsidRDefault="008723D1" w:rsidP="0053651C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12720,7</w:t>
            </w:r>
          </w:p>
        </w:tc>
        <w:tc>
          <w:tcPr>
            <w:tcW w:w="811" w:type="dxa"/>
          </w:tcPr>
          <w:p w:rsidR="008271E5" w:rsidRPr="00CE67BA" w:rsidRDefault="008B71E8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8271E5" w:rsidRPr="00CE67BA" w:rsidRDefault="008B71E8" w:rsidP="0053651C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sz w:val="22"/>
                <w:szCs w:val="22"/>
              </w:rPr>
              <w:t>20</w:t>
            </w:r>
            <w:r w:rsidR="008271E5" w:rsidRPr="00CE67BA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Pr="00CE67BA" w:rsidRDefault="0082714F" w:rsidP="009830A2">
            <w:pPr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12225,8</w:t>
            </w:r>
          </w:p>
        </w:tc>
        <w:tc>
          <w:tcPr>
            <w:tcW w:w="91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40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45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271E5" w:rsidRDefault="008723D1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4F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19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49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8271E5" w:rsidRPr="00080C48" w:rsidRDefault="008723D1" w:rsidP="0053651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1878,0</w:t>
            </w:r>
          </w:p>
        </w:tc>
        <w:tc>
          <w:tcPr>
            <w:tcW w:w="811" w:type="dxa"/>
          </w:tcPr>
          <w:p w:rsidR="008271E5" w:rsidRDefault="008271E5" w:rsidP="007D3478">
            <w:r>
              <w:rPr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8271E5" w:rsidRDefault="008271E5" w:rsidP="007D347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 w:rsidP="007D3478">
            <w:r>
              <w:rPr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8271E5" w:rsidRPr="008271E5" w:rsidRDefault="008271E5" w:rsidP="007D3478">
            <w:pPr>
              <w:rPr>
                <w:sz w:val="22"/>
                <w:szCs w:val="22"/>
              </w:rPr>
            </w:pPr>
            <w:r w:rsidRPr="008271E5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8271E5" w:rsidRPr="008271E5" w:rsidRDefault="004D321D" w:rsidP="005365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71E5" w:rsidRPr="008271E5">
              <w:rPr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 w:rsidP="008723D1">
            <w:r>
              <w:rPr>
                <w:color w:val="000000"/>
                <w:sz w:val="22"/>
                <w:szCs w:val="22"/>
              </w:rPr>
              <w:t>1</w:t>
            </w:r>
            <w:r w:rsidR="008723D1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73,1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93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c>
          <w:tcPr>
            <w:tcW w:w="348" w:type="dxa"/>
            <w:vMerge w:val="restart"/>
          </w:tcPr>
          <w:p w:rsidR="008271E5" w:rsidRPr="00080C48" w:rsidRDefault="008271E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8271E5" w:rsidRPr="004D321D" w:rsidRDefault="008271E5" w:rsidP="00B31FA9">
            <w:pPr>
              <w:rPr>
                <w:color w:val="000000"/>
                <w:sz w:val="22"/>
                <w:szCs w:val="22"/>
              </w:rPr>
            </w:pPr>
            <w:r w:rsidRPr="004D321D">
              <w:rPr>
                <w:color w:val="000000"/>
                <w:sz w:val="22"/>
                <w:szCs w:val="22"/>
              </w:rPr>
              <w:t>Подпрограмма «</w:t>
            </w:r>
            <w:r w:rsidR="004D321D" w:rsidRPr="004D321D">
              <w:rPr>
                <w:sz w:val="22"/>
                <w:szCs w:val="22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Pr="004D321D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8271E5" w:rsidRPr="00CE67BA" w:rsidRDefault="008271E5" w:rsidP="002F66D1">
            <w:pPr>
              <w:autoSpaceDE w:val="0"/>
              <w:autoSpaceDN w:val="0"/>
              <w:adjustRightInd w:val="0"/>
              <w:rPr>
                <w:b/>
                <w:kern w:val="2"/>
                <w:sz w:val="24"/>
                <w:szCs w:val="24"/>
              </w:rPr>
            </w:pPr>
            <w:r w:rsidRPr="00CE67BA">
              <w:rPr>
                <w:b/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271E5" w:rsidRPr="00CE67BA" w:rsidRDefault="008723D1" w:rsidP="0053651C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4D321D" w:rsidRPr="00CE67BA">
              <w:rPr>
                <w:b/>
                <w:color w:val="000000"/>
                <w:sz w:val="22"/>
                <w:szCs w:val="22"/>
              </w:rPr>
              <w:t>04,9</w:t>
            </w:r>
          </w:p>
        </w:tc>
        <w:tc>
          <w:tcPr>
            <w:tcW w:w="811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8271E5" w:rsidRPr="00CE67BA" w:rsidRDefault="008271E5" w:rsidP="007D3478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8271E5" w:rsidRPr="00CE67BA" w:rsidRDefault="004D321D" w:rsidP="0053651C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sz w:val="22"/>
                <w:szCs w:val="22"/>
              </w:rPr>
              <w:t>20</w:t>
            </w:r>
            <w:r w:rsidR="008271E5" w:rsidRPr="00CE67BA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Pr="00CE67BA" w:rsidRDefault="008723D1">
            <w:pPr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4D321D" w:rsidRPr="00CE67BA">
              <w:rPr>
                <w:b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91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52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33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33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D321D" w:rsidRPr="00080C48" w:rsidTr="008B71E8">
        <w:trPr>
          <w:trHeight w:val="225"/>
        </w:trPr>
        <w:tc>
          <w:tcPr>
            <w:tcW w:w="348" w:type="dxa"/>
            <w:vMerge/>
            <w:vAlign w:val="center"/>
          </w:tcPr>
          <w:p w:rsidR="004D321D" w:rsidRPr="00080C48" w:rsidRDefault="004D321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4D321D" w:rsidRPr="00080C48" w:rsidRDefault="004D321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4D321D" w:rsidRDefault="004D321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4D321D" w:rsidRPr="006D7FE1" w:rsidRDefault="004D321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4D321D" w:rsidRPr="00080C48" w:rsidRDefault="004D321D" w:rsidP="00B758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604,9</w:t>
            </w:r>
          </w:p>
        </w:tc>
        <w:tc>
          <w:tcPr>
            <w:tcW w:w="811" w:type="dxa"/>
          </w:tcPr>
          <w:p w:rsidR="004D321D" w:rsidRDefault="004D321D" w:rsidP="00B758E6">
            <w:r>
              <w:rPr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4D321D" w:rsidRDefault="004D321D" w:rsidP="00B758E6">
            <w:r>
              <w:rPr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4D321D" w:rsidRPr="008271E5" w:rsidRDefault="004D321D" w:rsidP="00B758E6">
            <w:pPr>
              <w:rPr>
                <w:sz w:val="22"/>
                <w:szCs w:val="22"/>
              </w:rPr>
            </w:pPr>
            <w:r w:rsidRPr="008271E5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4D321D" w:rsidRPr="008271E5" w:rsidRDefault="004D321D" w:rsidP="00B758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8271E5">
              <w:rPr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4D321D" w:rsidRDefault="008723D1" w:rsidP="00B758E6">
            <w:r>
              <w:rPr>
                <w:color w:val="000000"/>
                <w:sz w:val="22"/>
                <w:szCs w:val="22"/>
              </w:rPr>
              <w:t>3</w:t>
            </w:r>
            <w:r w:rsidR="004D321D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918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271E5" w:rsidRDefault="008271E5" w:rsidP="00DB3D5F">
            <w:r>
              <w:rPr>
                <w:color w:val="000000"/>
                <w:sz w:val="22"/>
                <w:szCs w:val="22"/>
              </w:rPr>
              <w:t>0</w:t>
            </w:r>
            <w:r w:rsidRPr="00086B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11" w:type="dxa"/>
          </w:tcPr>
          <w:p w:rsidR="008271E5" w:rsidRDefault="008271E5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 w:val="restart"/>
          </w:tcPr>
          <w:p w:rsidR="00CE67BA" w:rsidRPr="00080C48" w:rsidRDefault="00CE67BA" w:rsidP="008B71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080C4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84" w:type="dxa"/>
            <w:vMerge w:val="restart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</w:t>
            </w:r>
            <w:r w:rsidRPr="00022965">
              <w:rPr>
                <w:color w:val="000000"/>
                <w:sz w:val="22"/>
                <w:szCs w:val="22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1880" w:type="dxa"/>
          </w:tcPr>
          <w:p w:rsidR="00CE67BA" w:rsidRPr="00CE67BA" w:rsidRDefault="00CE67BA" w:rsidP="008B71E8">
            <w:pPr>
              <w:autoSpaceDE w:val="0"/>
              <w:autoSpaceDN w:val="0"/>
              <w:adjustRightInd w:val="0"/>
              <w:rPr>
                <w:b/>
                <w:kern w:val="2"/>
                <w:sz w:val="24"/>
                <w:szCs w:val="24"/>
              </w:rPr>
            </w:pPr>
            <w:r w:rsidRPr="00CE67BA">
              <w:rPr>
                <w:b/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E67BA" w:rsidRPr="00CE67BA" w:rsidRDefault="008723D1" w:rsidP="008B71E8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11925,8</w:t>
            </w:r>
          </w:p>
        </w:tc>
        <w:tc>
          <w:tcPr>
            <w:tcW w:w="811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Pr="00CE67BA" w:rsidRDefault="00CE67BA" w:rsidP="008B71E8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Pr="00CE67BA" w:rsidRDefault="00CE67BA" w:rsidP="008B71E8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Pr="00CE67BA" w:rsidRDefault="008723D1" w:rsidP="008B71E8">
            <w:pPr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11925,8</w:t>
            </w:r>
          </w:p>
        </w:tc>
        <w:tc>
          <w:tcPr>
            <w:tcW w:w="918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CE67BA" w:rsidRDefault="00CE67BA" w:rsidP="008B71E8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E67BA" w:rsidRDefault="008723D1" w:rsidP="008B71E8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81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8723D1" w:rsidP="008B71E8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CE67BA" w:rsidRDefault="00CE67BA" w:rsidP="008B71E8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1073,1</w:t>
            </w:r>
          </w:p>
        </w:tc>
        <w:tc>
          <w:tcPr>
            <w:tcW w:w="811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1073,1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</w:t>
            </w:r>
            <w:r w:rsidRPr="00086B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11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EF3B1F" w:rsidRPr="00080C48" w:rsidRDefault="00EF3B1F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5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8B71E8" w:rsidRDefault="008B71E8" w:rsidP="008B71E8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8B71E8" w:rsidRPr="00080C48" w:rsidRDefault="008B71E8" w:rsidP="008B71E8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8B71E8" w:rsidRPr="00080C48" w:rsidRDefault="008B71E8" w:rsidP="008B71E8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«Бессергеневское сельское поселение» Октябрьского района</w:t>
      </w:r>
    </w:p>
    <w:p w:rsidR="008B71E8" w:rsidRPr="00080C48" w:rsidRDefault="008B71E8" w:rsidP="008B71E8">
      <w:pPr>
        <w:rPr>
          <w:sz w:val="2"/>
          <w:szCs w:val="2"/>
        </w:rPr>
      </w:pPr>
    </w:p>
    <w:p w:rsidR="008B71E8" w:rsidRPr="00080C48" w:rsidRDefault="008B71E8" w:rsidP="008B71E8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1"/>
        <w:gridCol w:w="3592"/>
        <w:gridCol w:w="811"/>
        <w:gridCol w:w="693"/>
        <w:gridCol w:w="845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8B71E8" w:rsidRPr="00080C48" w:rsidTr="008B71E8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B71E8" w:rsidRPr="00080C48" w:rsidRDefault="008B71E8" w:rsidP="008B71E8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92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8B71E8" w:rsidRPr="00080C48" w:rsidTr="008B71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8B71E8" w:rsidRPr="00080C48" w:rsidRDefault="008B71E8" w:rsidP="008B71E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8B71E8" w:rsidRPr="00080C48" w:rsidTr="008B71E8">
        <w:trPr>
          <w:tblHeader/>
        </w:trPr>
        <w:tc>
          <w:tcPr>
            <w:tcW w:w="76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8B71E8" w:rsidRPr="00080C48" w:rsidTr="008B71E8">
        <w:tc>
          <w:tcPr>
            <w:tcW w:w="14968" w:type="dxa"/>
            <w:gridSpan w:val="16"/>
          </w:tcPr>
          <w:p w:rsidR="008B71E8" w:rsidRPr="00080C48" w:rsidRDefault="008B71E8" w:rsidP="008B71E8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1. 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color w:val="000000"/>
                <w:sz w:val="28"/>
                <w:szCs w:val="28"/>
              </w:rPr>
              <w:t>Бессергеневского сельского поселения</w:t>
            </w:r>
            <w:r w:rsidRPr="00080C48">
              <w:rPr>
                <w:color w:val="000000"/>
                <w:sz w:val="28"/>
                <w:szCs w:val="28"/>
              </w:rPr>
              <w:t xml:space="preserve"> (процентов)</w:t>
            </w:r>
          </w:p>
        </w:tc>
      </w:tr>
      <w:tr w:rsidR="008B71E8" w:rsidRPr="00080C48" w:rsidTr="008B71E8">
        <w:tc>
          <w:tcPr>
            <w:tcW w:w="769" w:type="dxa"/>
          </w:tcPr>
          <w:p w:rsidR="008B71E8" w:rsidRPr="00080C48" w:rsidRDefault="008B71E8" w:rsidP="008B71E8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399" w:type="dxa"/>
          </w:tcPr>
          <w:p w:rsidR="008B71E8" w:rsidRPr="00080C48" w:rsidRDefault="008B71E8" w:rsidP="008B71E8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85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71,4</w:t>
            </w:r>
          </w:p>
        </w:tc>
        <w:tc>
          <w:tcPr>
            <w:tcW w:w="708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71,6</w:t>
            </w:r>
          </w:p>
        </w:tc>
        <w:tc>
          <w:tcPr>
            <w:tcW w:w="85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74,0</w:t>
            </w:r>
          </w:p>
        </w:tc>
        <w:tc>
          <w:tcPr>
            <w:tcW w:w="850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75,0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77,0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79,0</w:t>
            </w:r>
          </w:p>
        </w:tc>
        <w:tc>
          <w:tcPr>
            <w:tcW w:w="850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82,0</w:t>
            </w:r>
          </w:p>
        </w:tc>
        <w:tc>
          <w:tcPr>
            <w:tcW w:w="850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85,0</w:t>
            </w:r>
          </w:p>
        </w:tc>
        <w:tc>
          <w:tcPr>
            <w:tcW w:w="853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90,0</w:t>
            </w:r>
          </w:p>
        </w:tc>
        <w:tc>
          <w:tcPr>
            <w:tcW w:w="72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95,0</w:t>
            </w:r>
          </w:p>
        </w:tc>
        <w:tc>
          <w:tcPr>
            <w:tcW w:w="72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100,0</w:t>
            </w:r>
          </w:p>
        </w:tc>
      </w:tr>
      <w:tr w:rsidR="008B71E8" w:rsidRPr="00080C48" w:rsidTr="008B71E8">
        <w:tc>
          <w:tcPr>
            <w:tcW w:w="14968" w:type="dxa"/>
            <w:gridSpan w:val="16"/>
          </w:tcPr>
          <w:p w:rsidR="008B71E8" w:rsidRPr="00080C48" w:rsidRDefault="008B71E8" w:rsidP="008B71E8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8B71E8" w:rsidRPr="00080C48" w:rsidTr="008B71E8">
        <w:tc>
          <w:tcPr>
            <w:tcW w:w="769" w:type="dxa"/>
          </w:tcPr>
          <w:p w:rsidR="008B71E8" w:rsidRPr="00080C48" w:rsidRDefault="008B71E8" w:rsidP="008B71E8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399" w:type="dxa"/>
          </w:tcPr>
          <w:p w:rsidR="008B71E8" w:rsidRPr="00080C48" w:rsidRDefault="008B71E8" w:rsidP="008B71E8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851" w:type="dxa"/>
          </w:tcPr>
          <w:p w:rsidR="008B71E8" w:rsidRPr="001B3706" w:rsidRDefault="008B71E8" w:rsidP="008B71E8">
            <w:pPr>
              <w:spacing w:line="230" w:lineRule="auto"/>
              <w:jc w:val="center"/>
              <w:outlineLvl w:val="0"/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21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21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</w:tr>
    </w:tbl>
    <w:p w:rsidR="00EF3B1F" w:rsidRPr="00080C48" w:rsidRDefault="00EF3B1F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EF3B1F" w:rsidRPr="00080C48" w:rsidRDefault="00EF3B1F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EF3B1F" w:rsidRPr="00080C48" w:rsidTr="00180BE3">
        <w:tc>
          <w:tcPr>
            <w:tcW w:w="671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671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EF3B1F" w:rsidRPr="00080C48" w:rsidRDefault="00EF3B1F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EF3B1F" w:rsidRPr="00080C48" w:rsidRDefault="00EF3B1F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EF3B1F" w:rsidRPr="00080C48" w:rsidTr="00B82745">
        <w:tc>
          <w:tcPr>
            <w:tcW w:w="480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EF3B1F" w:rsidRPr="00080C48" w:rsidTr="00B82745">
        <w:tc>
          <w:tcPr>
            <w:tcW w:w="14968" w:type="dxa"/>
            <w:gridSpan w:val="21"/>
            <w:noWrap/>
          </w:tcPr>
          <w:p w:rsidR="00EF3B1F" w:rsidRPr="00080C48" w:rsidRDefault="00EF3B1F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EF3B1F" w:rsidRPr="00080C48" w:rsidTr="00B82745">
        <w:tc>
          <w:tcPr>
            <w:tcW w:w="480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</w:t>
            </w:r>
            <w:r w:rsidRPr="00080C48">
              <w:rPr>
                <w:color w:val="000000"/>
                <w:sz w:val="22"/>
                <w:szCs w:val="22"/>
              </w:rPr>
              <w:lastRenderedPageBreak/>
              <w:t>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lastRenderedPageBreak/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31FA9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 xml:space="preserve">«Обеспечение качественными жилищно-коммунальными услугами населения </w:t>
            </w:r>
            <w:r w:rsidR="003306C3">
              <w:rPr>
                <w:color w:val="000000"/>
              </w:rPr>
              <w:t>Бессергеневского</w:t>
            </w:r>
            <w:r w:rsidRPr="00C860C4">
              <w:rPr>
                <w:color w:val="000000"/>
              </w:rPr>
              <w:t xml:space="preserve"> сельского поселения»</w:t>
            </w:r>
          </w:p>
        </w:tc>
      </w:tr>
      <w:tr w:rsidR="00EF3B1F" w:rsidRPr="00080C48" w:rsidTr="00B31FA9">
        <w:tc>
          <w:tcPr>
            <w:tcW w:w="480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DB3D5F" w:rsidRDefault="00DB3D5F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p w:rsidR="00DB3D5F" w:rsidRDefault="00DB3D5F" w:rsidP="00DB3D5F">
      <w:pPr>
        <w:tabs>
          <w:tab w:val="left" w:pos="125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723D1" w:rsidRDefault="008723D1" w:rsidP="008723D1">
      <w:pPr>
        <w:ind w:left="709" w:hanging="709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:rsidR="008723D1" w:rsidRDefault="008723D1" w:rsidP="008723D1">
      <w:pPr>
        <w:ind w:left="709" w:hanging="709"/>
        <w:rPr>
          <w:sz w:val="28"/>
        </w:rPr>
      </w:pPr>
      <w:r>
        <w:rPr>
          <w:sz w:val="28"/>
        </w:rPr>
        <w:t xml:space="preserve">по вопросам ЖКХ, строительства </w:t>
      </w:r>
    </w:p>
    <w:p w:rsidR="00EF3B1F" w:rsidRPr="00DB3D5F" w:rsidRDefault="008723D1" w:rsidP="008723D1">
      <w:pPr>
        <w:ind w:left="709" w:hanging="709"/>
        <w:rPr>
          <w:sz w:val="28"/>
          <w:szCs w:val="28"/>
        </w:rPr>
      </w:pPr>
      <w:r>
        <w:rPr>
          <w:sz w:val="28"/>
        </w:rPr>
        <w:t xml:space="preserve">и благоустройства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С.Ю. Рубцов</w:t>
      </w:r>
    </w:p>
    <w:sectPr w:rsidR="00EF3B1F" w:rsidRPr="00DB3D5F" w:rsidSect="008F36FF">
      <w:footerReference w:type="even" r:id="rId11"/>
      <w:footerReference w:type="default" r:id="rId12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E64" w:rsidRDefault="00932E64">
      <w:r>
        <w:separator/>
      </w:r>
    </w:p>
  </w:endnote>
  <w:endnote w:type="continuationSeparator" w:id="0">
    <w:p w:rsidR="00932E64" w:rsidRDefault="00932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8E6" w:rsidRDefault="00B758E6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267AE">
      <w:rPr>
        <w:noProof/>
      </w:rPr>
      <w:t>10</w:t>
    </w:r>
    <w:r>
      <w:rPr>
        <w:noProof/>
      </w:rPr>
      <w:fldChar w:fldCharType="end"/>
    </w:r>
  </w:p>
  <w:p w:rsidR="00B758E6" w:rsidRDefault="00B758E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8E6" w:rsidRDefault="00B758E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758E6" w:rsidRDefault="00B758E6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8E6" w:rsidRPr="00B82745" w:rsidRDefault="00B758E6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E64" w:rsidRDefault="00932E64">
      <w:r>
        <w:separator/>
      </w:r>
    </w:p>
  </w:footnote>
  <w:footnote w:type="continuationSeparator" w:id="0">
    <w:p w:rsidR="00932E64" w:rsidRDefault="00932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2965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67B1"/>
    <w:rsid w:val="00091B45"/>
    <w:rsid w:val="00091BFE"/>
    <w:rsid w:val="00097217"/>
    <w:rsid w:val="000A2B96"/>
    <w:rsid w:val="000A726F"/>
    <w:rsid w:val="000B2467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0E22"/>
    <w:rsid w:val="001011F6"/>
    <w:rsid w:val="00104E0D"/>
    <w:rsid w:val="0010504A"/>
    <w:rsid w:val="00107B97"/>
    <w:rsid w:val="00116BFA"/>
    <w:rsid w:val="00120F4B"/>
    <w:rsid w:val="00125DE3"/>
    <w:rsid w:val="001267AE"/>
    <w:rsid w:val="00133E92"/>
    <w:rsid w:val="0013705A"/>
    <w:rsid w:val="00153B21"/>
    <w:rsid w:val="001638CC"/>
    <w:rsid w:val="00175C64"/>
    <w:rsid w:val="00180BE3"/>
    <w:rsid w:val="00181A23"/>
    <w:rsid w:val="00185603"/>
    <w:rsid w:val="00191065"/>
    <w:rsid w:val="00193721"/>
    <w:rsid w:val="001961BA"/>
    <w:rsid w:val="001B2D1C"/>
    <w:rsid w:val="001B3706"/>
    <w:rsid w:val="001B66E5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2B3F"/>
    <w:rsid w:val="002030E9"/>
    <w:rsid w:val="00203336"/>
    <w:rsid w:val="00214FFC"/>
    <w:rsid w:val="0023095E"/>
    <w:rsid w:val="002376D8"/>
    <w:rsid w:val="00242034"/>
    <w:rsid w:val="0024722B"/>
    <w:rsid w:val="002504E8"/>
    <w:rsid w:val="00252D2F"/>
    <w:rsid w:val="00252D8C"/>
    <w:rsid w:val="00253E07"/>
    <w:rsid w:val="00254382"/>
    <w:rsid w:val="00254C39"/>
    <w:rsid w:val="0025690C"/>
    <w:rsid w:val="0026173C"/>
    <w:rsid w:val="002637AF"/>
    <w:rsid w:val="00267E0C"/>
    <w:rsid w:val="0027031E"/>
    <w:rsid w:val="002711E7"/>
    <w:rsid w:val="00273D62"/>
    <w:rsid w:val="00275FAB"/>
    <w:rsid w:val="0028703B"/>
    <w:rsid w:val="0029176D"/>
    <w:rsid w:val="00297D57"/>
    <w:rsid w:val="002A181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25AC4"/>
    <w:rsid w:val="003306C3"/>
    <w:rsid w:val="00333FD9"/>
    <w:rsid w:val="00341FC1"/>
    <w:rsid w:val="00344C0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E4A1C"/>
    <w:rsid w:val="003F1707"/>
    <w:rsid w:val="00407B71"/>
    <w:rsid w:val="00412E84"/>
    <w:rsid w:val="0041557D"/>
    <w:rsid w:val="004170B2"/>
    <w:rsid w:val="00417976"/>
    <w:rsid w:val="00420CBE"/>
    <w:rsid w:val="00423258"/>
    <w:rsid w:val="00425061"/>
    <w:rsid w:val="0043686A"/>
    <w:rsid w:val="004406B9"/>
    <w:rsid w:val="00441069"/>
    <w:rsid w:val="0044218D"/>
    <w:rsid w:val="00442FF6"/>
    <w:rsid w:val="00444075"/>
    <w:rsid w:val="00444636"/>
    <w:rsid w:val="00452A8A"/>
    <w:rsid w:val="00453869"/>
    <w:rsid w:val="0046123B"/>
    <w:rsid w:val="00464B89"/>
    <w:rsid w:val="00465034"/>
    <w:rsid w:val="004672FA"/>
    <w:rsid w:val="004711EC"/>
    <w:rsid w:val="004747B8"/>
    <w:rsid w:val="00480BC7"/>
    <w:rsid w:val="004871AA"/>
    <w:rsid w:val="004A77CC"/>
    <w:rsid w:val="004B5469"/>
    <w:rsid w:val="004B6A5C"/>
    <w:rsid w:val="004C12C3"/>
    <w:rsid w:val="004D071F"/>
    <w:rsid w:val="004D321D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5428"/>
    <w:rsid w:val="00527ECB"/>
    <w:rsid w:val="00531FBD"/>
    <w:rsid w:val="0053366A"/>
    <w:rsid w:val="0053651C"/>
    <w:rsid w:val="00536F91"/>
    <w:rsid w:val="0054266A"/>
    <w:rsid w:val="00556C68"/>
    <w:rsid w:val="00564188"/>
    <w:rsid w:val="00566FBC"/>
    <w:rsid w:val="005670C0"/>
    <w:rsid w:val="0057145B"/>
    <w:rsid w:val="00580B40"/>
    <w:rsid w:val="00587BF6"/>
    <w:rsid w:val="00590D56"/>
    <w:rsid w:val="005925E7"/>
    <w:rsid w:val="00595A52"/>
    <w:rsid w:val="005A1603"/>
    <w:rsid w:val="005A1EB8"/>
    <w:rsid w:val="005A40ED"/>
    <w:rsid w:val="005A455C"/>
    <w:rsid w:val="005A4922"/>
    <w:rsid w:val="005A5F28"/>
    <w:rsid w:val="005A5F40"/>
    <w:rsid w:val="005B3C9C"/>
    <w:rsid w:val="005C5FF3"/>
    <w:rsid w:val="005C7F94"/>
    <w:rsid w:val="005D38DA"/>
    <w:rsid w:val="005D396B"/>
    <w:rsid w:val="005D3FA0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297F"/>
    <w:rsid w:val="006939D6"/>
    <w:rsid w:val="00696BA1"/>
    <w:rsid w:val="006A1BE0"/>
    <w:rsid w:val="006A4F93"/>
    <w:rsid w:val="006A72A0"/>
    <w:rsid w:val="006D0CEC"/>
    <w:rsid w:val="006D3ACE"/>
    <w:rsid w:val="006D71E8"/>
    <w:rsid w:val="006D7FE1"/>
    <w:rsid w:val="006E2924"/>
    <w:rsid w:val="006F384D"/>
    <w:rsid w:val="006F4D07"/>
    <w:rsid w:val="00702777"/>
    <w:rsid w:val="00705101"/>
    <w:rsid w:val="00705935"/>
    <w:rsid w:val="007120F8"/>
    <w:rsid w:val="00717152"/>
    <w:rsid w:val="007207F8"/>
    <w:rsid w:val="007219F0"/>
    <w:rsid w:val="00722A14"/>
    <w:rsid w:val="007254F8"/>
    <w:rsid w:val="007255EE"/>
    <w:rsid w:val="00730650"/>
    <w:rsid w:val="00731CFF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3AE9"/>
    <w:rsid w:val="007B6388"/>
    <w:rsid w:val="007C0A5F"/>
    <w:rsid w:val="007C64E3"/>
    <w:rsid w:val="007D28E3"/>
    <w:rsid w:val="007D3478"/>
    <w:rsid w:val="007D542E"/>
    <w:rsid w:val="007E2E7A"/>
    <w:rsid w:val="007E3238"/>
    <w:rsid w:val="007E6838"/>
    <w:rsid w:val="007F24E7"/>
    <w:rsid w:val="007F26F2"/>
    <w:rsid w:val="00803F3C"/>
    <w:rsid w:val="00804CFE"/>
    <w:rsid w:val="00804E0D"/>
    <w:rsid w:val="0080585B"/>
    <w:rsid w:val="00811C94"/>
    <w:rsid w:val="00811CF1"/>
    <w:rsid w:val="00816A6D"/>
    <w:rsid w:val="0082714F"/>
    <w:rsid w:val="008271E5"/>
    <w:rsid w:val="00834DB1"/>
    <w:rsid w:val="008438D7"/>
    <w:rsid w:val="008477C1"/>
    <w:rsid w:val="00847B29"/>
    <w:rsid w:val="008551B9"/>
    <w:rsid w:val="00857FBD"/>
    <w:rsid w:val="00860E5A"/>
    <w:rsid w:val="00867AB6"/>
    <w:rsid w:val="008717DC"/>
    <w:rsid w:val="00871B9C"/>
    <w:rsid w:val="008723D1"/>
    <w:rsid w:val="008779B6"/>
    <w:rsid w:val="00891C80"/>
    <w:rsid w:val="0089480E"/>
    <w:rsid w:val="008A26EE"/>
    <w:rsid w:val="008B113A"/>
    <w:rsid w:val="008B6AD3"/>
    <w:rsid w:val="008B6ECA"/>
    <w:rsid w:val="008B71E8"/>
    <w:rsid w:val="008C25E3"/>
    <w:rsid w:val="008C5A82"/>
    <w:rsid w:val="008C6774"/>
    <w:rsid w:val="008D50A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32E64"/>
    <w:rsid w:val="00942986"/>
    <w:rsid w:val="00942D2B"/>
    <w:rsid w:val="00947FCC"/>
    <w:rsid w:val="00951EB9"/>
    <w:rsid w:val="00952870"/>
    <w:rsid w:val="00955A6F"/>
    <w:rsid w:val="00957B59"/>
    <w:rsid w:val="00964B1C"/>
    <w:rsid w:val="0096762C"/>
    <w:rsid w:val="00971F8A"/>
    <w:rsid w:val="009830A2"/>
    <w:rsid w:val="009850FB"/>
    <w:rsid w:val="00985A10"/>
    <w:rsid w:val="009863C1"/>
    <w:rsid w:val="009936AF"/>
    <w:rsid w:val="00995CD2"/>
    <w:rsid w:val="009A1733"/>
    <w:rsid w:val="009A7797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23D9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C1ED9"/>
    <w:rsid w:val="00AD25A4"/>
    <w:rsid w:val="00AE2601"/>
    <w:rsid w:val="00AE4D3E"/>
    <w:rsid w:val="00AF361D"/>
    <w:rsid w:val="00AF6854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6028"/>
    <w:rsid w:val="00B37E63"/>
    <w:rsid w:val="00B40973"/>
    <w:rsid w:val="00B444A2"/>
    <w:rsid w:val="00B450C0"/>
    <w:rsid w:val="00B45BA9"/>
    <w:rsid w:val="00B501B3"/>
    <w:rsid w:val="00B531BE"/>
    <w:rsid w:val="00B60772"/>
    <w:rsid w:val="00B62CFB"/>
    <w:rsid w:val="00B661B0"/>
    <w:rsid w:val="00B72D61"/>
    <w:rsid w:val="00B758E6"/>
    <w:rsid w:val="00B77844"/>
    <w:rsid w:val="00B80700"/>
    <w:rsid w:val="00B8231A"/>
    <w:rsid w:val="00B82745"/>
    <w:rsid w:val="00B86DED"/>
    <w:rsid w:val="00B978C2"/>
    <w:rsid w:val="00BA1B99"/>
    <w:rsid w:val="00BA2DBD"/>
    <w:rsid w:val="00BB0414"/>
    <w:rsid w:val="00BB55C0"/>
    <w:rsid w:val="00BC0920"/>
    <w:rsid w:val="00BC14CF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911A7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E67BA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5485C"/>
    <w:rsid w:val="00D62F32"/>
    <w:rsid w:val="00D66534"/>
    <w:rsid w:val="00D73323"/>
    <w:rsid w:val="00D828FA"/>
    <w:rsid w:val="00D91404"/>
    <w:rsid w:val="00D937F4"/>
    <w:rsid w:val="00DA5701"/>
    <w:rsid w:val="00DB3D5F"/>
    <w:rsid w:val="00DB4D6B"/>
    <w:rsid w:val="00DC2302"/>
    <w:rsid w:val="00DE50C1"/>
    <w:rsid w:val="00DE5A44"/>
    <w:rsid w:val="00DF0A84"/>
    <w:rsid w:val="00DF34C6"/>
    <w:rsid w:val="00DF3849"/>
    <w:rsid w:val="00E04378"/>
    <w:rsid w:val="00E06153"/>
    <w:rsid w:val="00E13034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2BE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2947"/>
    <w:rsid w:val="00F23E72"/>
    <w:rsid w:val="00F245A9"/>
    <w:rsid w:val="00F24917"/>
    <w:rsid w:val="00F2762A"/>
    <w:rsid w:val="00F30D40"/>
    <w:rsid w:val="00F410DF"/>
    <w:rsid w:val="00F4479E"/>
    <w:rsid w:val="00F4553A"/>
    <w:rsid w:val="00F52598"/>
    <w:rsid w:val="00F55EBE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4E1F"/>
    <w:rsid w:val="00FA6611"/>
    <w:rsid w:val="00FB553F"/>
    <w:rsid w:val="00FB5912"/>
    <w:rsid w:val="00FC3A5D"/>
    <w:rsid w:val="00FD350A"/>
    <w:rsid w:val="00FD40F8"/>
    <w:rsid w:val="00FE4EBF"/>
    <w:rsid w:val="00FF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723D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723D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0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F2590-BA36-4BE3-B5C2-445738E37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72</TotalTime>
  <Pages>24</Pages>
  <Words>4398</Words>
  <Characters>25071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2024-10-11T07:45:00Z</cp:lastPrinted>
  <dcterms:created xsi:type="dcterms:W3CDTF">2024-10-09T09:42:00Z</dcterms:created>
  <dcterms:modified xsi:type="dcterms:W3CDTF">2024-10-11T07:45:00Z</dcterms:modified>
</cp:coreProperties>
</file>