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AA8" w:rsidRDefault="00616C29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3405" cy="907415"/>
            <wp:effectExtent l="0" t="0" r="0" b="6985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974AA8" w:rsidRDefault="00974AA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957E9E" w:rsidRPr="00957E9E">
        <w:rPr>
          <w:b/>
          <w:sz w:val="28"/>
          <w:szCs w:val="28"/>
        </w:rPr>
        <w:t>Бессергеневское</w:t>
      </w:r>
      <w:r>
        <w:rPr>
          <w:b/>
          <w:sz w:val="28"/>
          <w:szCs w:val="28"/>
        </w:rPr>
        <w:t xml:space="preserve"> сельское поселение»</w:t>
      </w:r>
    </w:p>
    <w:p w:rsidR="00974AA8" w:rsidRPr="00BF799D" w:rsidRDefault="00974AA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957E9E" w:rsidRPr="000B0E07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 поселения</w:t>
      </w:r>
    </w:p>
    <w:p w:rsidR="00974AA8" w:rsidRPr="00C15F58" w:rsidRDefault="00974AA8" w:rsidP="00C15F58">
      <w:pPr>
        <w:spacing w:after="200"/>
        <w:contextualSpacing/>
        <w:jc w:val="center"/>
        <w:rPr>
          <w:sz w:val="28"/>
          <w:szCs w:val="28"/>
        </w:rPr>
      </w:pPr>
    </w:p>
    <w:p w:rsidR="00974AA8" w:rsidRPr="00C15F58" w:rsidRDefault="00974AA8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974AA8" w:rsidRPr="00C15F58" w:rsidRDefault="00974AA8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957E9E" w:rsidRPr="00957E9E" w:rsidRDefault="000B0E07" w:rsidP="00957E9E">
      <w:pPr>
        <w:rPr>
          <w:b/>
          <w:sz w:val="28"/>
          <w:szCs w:val="28"/>
        </w:rPr>
      </w:pPr>
      <w:r w:rsidRPr="00576876">
        <w:rPr>
          <w:b/>
          <w:sz w:val="28"/>
          <w:szCs w:val="28"/>
        </w:rPr>
        <w:t>2</w:t>
      </w:r>
      <w:r w:rsidR="00D53236">
        <w:rPr>
          <w:b/>
          <w:sz w:val="28"/>
          <w:szCs w:val="28"/>
        </w:rPr>
        <w:t>7</w:t>
      </w:r>
      <w:r w:rsidR="00957E9E" w:rsidRPr="00576876">
        <w:rPr>
          <w:b/>
          <w:sz w:val="28"/>
          <w:szCs w:val="28"/>
        </w:rPr>
        <w:t>.</w:t>
      </w:r>
      <w:r w:rsidR="00200EAC" w:rsidRPr="00576876">
        <w:rPr>
          <w:b/>
          <w:sz w:val="28"/>
          <w:szCs w:val="28"/>
        </w:rPr>
        <w:t>12</w:t>
      </w:r>
      <w:r w:rsidR="008B3B9E" w:rsidRPr="00576876">
        <w:rPr>
          <w:b/>
          <w:sz w:val="28"/>
          <w:szCs w:val="28"/>
        </w:rPr>
        <w:t>.20</w:t>
      </w:r>
      <w:r w:rsidR="006B24B6" w:rsidRPr="00576876">
        <w:rPr>
          <w:b/>
          <w:sz w:val="28"/>
          <w:szCs w:val="28"/>
        </w:rPr>
        <w:t>2</w:t>
      </w:r>
      <w:r w:rsidR="00D53236">
        <w:rPr>
          <w:b/>
          <w:sz w:val="28"/>
          <w:szCs w:val="28"/>
        </w:rPr>
        <w:t>3</w:t>
      </w:r>
      <w:r w:rsidR="00957E9E" w:rsidRPr="00576876">
        <w:rPr>
          <w:b/>
          <w:sz w:val="28"/>
          <w:szCs w:val="28"/>
        </w:rPr>
        <w:t xml:space="preserve">                                             № </w:t>
      </w:r>
      <w:r w:rsidR="00D53236">
        <w:rPr>
          <w:b/>
          <w:sz w:val="28"/>
          <w:szCs w:val="28"/>
        </w:rPr>
        <w:t>224</w:t>
      </w:r>
      <w:r w:rsidR="00957E9E" w:rsidRPr="00576876">
        <w:rPr>
          <w:b/>
          <w:sz w:val="28"/>
          <w:szCs w:val="28"/>
        </w:rPr>
        <w:t xml:space="preserve">                           ст. Бессергеневская</w:t>
      </w:r>
    </w:p>
    <w:p w:rsidR="00957E9E" w:rsidRPr="00957E9E" w:rsidRDefault="00957E9E" w:rsidP="00957E9E">
      <w:pPr>
        <w:rPr>
          <w:b/>
          <w:sz w:val="28"/>
          <w:szCs w:val="28"/>
        </w:rPr>
      </w:pPr>
    </w:p>
    <w:p w:rsidR="000B0E07" w:rsidRPr="000B0E07" w:rsidRDefault="000B0E07" w:rsidP="000B0E07">
      <w:pPr>
        <w:ind w:right="4959"/>
        <w:rPr>
          <w:sz w:val="28"/>
          <w:szCs w:val="28"/>
        </w:rPr>
      </w:pPr>
      <w:r w:rsidRPr="000B0E07">
        <w:rPr>
          <w:sz w:val="28"/>
          <w:szCs w:val="28"/>
        </w:rPr>
        <w:t>О внесении изменений в постановление</w:t>
      </w:r>
    </w:p>
    <w:p w:rsidR="00957E9E" w:rsidRPr="00957E9E" w:rsidRDefault="000B0E07" w:rsidP="000B0E07">
      <w:pPr>
        <w:ind w:right="4959"/>
        <w:rPr>
          <w:sz w:val="28"/>
          <w:szCs w:val="28"/>
        </w:rPr>
      </w:pPr>
      <w:r w:rsidRPr="000B0E07">
        <w:rPr>
          <w:sz w:val="28"/>
          <w:szCs w:val="28"/>
        </w:rPr>
        <w:t>№</w:t>
      </w:r>
      <w:r>
        <w:rPr>
          <w:sz w:val="28"/>
          <w:szCs w:val="28"/>
        </w:rPr>
        <w:t>174</w:t>
      </w:r>
      <w:r w:rsidRPr="000B0E07">
        <w:rPr>
          <w:sz w:val="28"/>
          <w:szCs w:val="28"/>
        </w:rPr>
        <w:t xml:space="preserve"> от 19.11.2018г.</w:t>
      </w:r>
      <w:r w:rsidR="00200EAC">
        <w:rPr>
          <w:sz w:val="28"/>
          <w:szCs w:val="28"/>
        </w:rPr>
        <w:t xml:space="preserve"> </w:t>
      </w:r>
      <w:r w:rsidR="00957E9E" w:rsidRPr="00957E9E">
        <w:rPr>
          <w:sz w:val="28"/>
          <w:szCs w:val="28"/>
        </w:rPr>
        <w:t xml:space="preserve">Об утверждении муниципальной программы  «Развитие культуры Бессергеневского сельского </w:t>
      </w:r>
    </w:p>
    <w:p w:rsidR="00957E9E" w:rsidRPr="00957E9E" w:rsidRDefault="00957E9E" w:rsidP="00957E9E">
      <w:pPr>
        <w:ind w:right="4959"/>
        <w:rPr>
          <w:sz w:val="28"/>
          <w:szCs w:val="28"/>
        </w:rPr>
      </w:pPr>
      <w:r w:rsidRPr="00957E9E">
        <w:rPr>
          <w:sz w:val="28"/>
          <w:szCs w:val="28"/>
        </w:rPr>
        <w:t>поселения»</w:t>
      </w:r>
    </w:p>
    <w:p w:rsidR="00957E9E" w:rsidRPr="00957E9E" w:rsidRDefault="00957E9E" w:rsidP="00957E9E">
      <w:pPr>
        <w:rPr>
          <w:b/>
          <w:sz w:val="28"/>
          <w:szCs w:val="28"/>
        </w:rPr>
      </w:pPr>
    </w:p>
    <w:p w:rsidR="00957E9E" w:rsidRPr="00957E9E" w:rsidRDefault="000B0E07" w:rsidP="000B0E07">
      <w:pPr>
        <w:ind w:firstLine="709"/>
        <w:jc w:val="both"/>
        <w:rPr>
          <w:sz w:val="28"/>
          <w:szCs w:val="28"/>
        </w:rPr>
      </w:pPr>
      <w:r w:rsidRPr="000B0E07">
        <w:rPr>
          <w:sz w:val="28"/>
          <w:szCs w:val="28"/>
        </w:rPr>
        <w:t>В соответствии с постановлением Администрации Бессергеневского сельского поселения от 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 руководствуясь статьей  51 Устава муниципального образования «Бессергеневское сельское поселение»,</w:t>
      </w:r>
    </w:p>
    <w:p w:rsidR="00957E9E" w:rsidRPr="00957E9E" w:rsidRDefault="00957E9E" w:rsidP="00957E9E">
      <w:pPr>
        <w:jc w:val="center"/>
        <w:rPr>
          <w:sz w:val="28"/>
          <w:szCs w:val="28"/>
        </w:rPr>
      </w:pPr>
      <w:r w:rsidRPr="00957E9E">
        <w:rPr>
          <w:sz w:val="28"/>
          <w:szCs w:val="28"/>
        </w:rPr>
        <w:t>ПОСТАНОВЛЯЮ:</w:t>
      </w:r>
    </w:p>
    <w:p w:rsidR="00957E9E" w:rsidRPr="00957E9E" w:rsidRDefault="00957E9E" w:rsidP="00957E9E">
      <w:pPr>
        <w:jc w:val="center"/>
        <w:rPr>
          <w:sz w:val="28"/>
          <w:szCs w:val="28"/>
        </w:rPr>
      </w:pPr>
    </w:p>
    <w:p w:rsidR="000B0E07" w:rsidRPr="000B0E07" w:rsidRDefault="00957E9E" w:rsidP="000B0E0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957E9E">
        <w:rPr>
          <w:sz w:val="28"/>
          <w:szCs w:val="28"/>
        </w:rPr>
        <w:t xml:space="preserve">1. </w:t>
      </w:r>
      <w:r w:rsidR="000B0E07" w:rsidRPr="000B0E07">
        <w:rPr>
          <w:sz w:val="28"/>
          <w:szCs w:val="28"/>
        </w:rPr>
        <w:t>Внести изменения в постановление Главы Администрации Бессергеневского сельского поселения №1</w:t>
      </w:r>
      <w:r w:rsidR="000B0E07">
        <w:rPr>
          <w:sz w:val="28"/>
          <w:szCs w:val="28"/>
        </w:rPr>
        <w:t>74</w:t>
      </w:r>
      <w:r w:rsidR="000B0E07" w:rsidRPr="000B0E07">
        <w:rPr>
          <w:sz w:val="28"/>
          <w:szCs w:val="28"/>
        </w:rPr>
        <w:t xml:space="preserve"> от 19.11.2018г. Об утверждении муниципальной программы  </w:t>
      </w:r>
      <w:r w:rsidR="000B0E07" w:rsidRPr="00957E9E">
        <w:rPr>
          <w:sz w:val="28"/>
          <w:szCs w:val="28"/>
        </w:rPr>
        <w:t>«Развитие культуры Бессергеневского сельского поселения» согласно приложению №1</w:t>
      </w:r>
      <w:r w:rsidR="000B0E07" w:rsidRPr="000B0E07">
        <w:rPr>
          <w:sz w:val="28"/>
          <w:szCs w:val="28"/>
        </w:rPr>
        <w:t>.</w:t>
      </w:r>
    </w:p>
    <w:p w:rsidR="000B0E07" w:rsidRDefault="000B0E07" w:rsidP="000B0E0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0B0E07">
        <w:rPr>
          <w:sz w:val="28"/>
          <w:szCs w:val="28"/>
        </w:rPr>
        <w:t>1.1. Приложение изложить в новой редакции.</w:t>
      </w:r>
    </w:p>
    <w:p w:rsidR="000B0E07" w:rsidRDefault="000B0E07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</w:p>
    <w:p w:rsidR="00957E9E" w:rsidRPr="00957E9E" w:rsidRDefault="000B0E07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57E9E" w:rsidRPr="00957E9E">
        <w:rPr>
          <w:sz w:val="28"/>
          <w:szCs w:val="28"/>
        </w:rPr>
        <w:t>. Контроль, за исполнением данного постановления, возложить на директора МУК «</w:t>
      </w:r>
      <w:proofErr w:type="spellStart"/>
      <w:r w:rsidR="00957E9E" w:rsidRPr="00957E9E">
        <w:rPr>
          <w:sz w:val="28"/>
          <w:szCs w:val="28"/>
        </w:rPr>
        <w:t>Бессергеневский</w:t>
      </w:r>
      <w:proofErr w:type="spellEnd"/>
      <w:r w:rsidR="00957E9E" w:rsidRPr="00957E9E">
        <w:rPr>
          <w:sz w:val="28"/>
          <w:szCs w:val="28"/>
        </w:rPr>
        <w:t xml:space="preserve"> СДК».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Глава Администрации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Бессергеневского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284"/>
      </w:tblGrid>
      <w:tr w:rsidR="00957E9E" w:rsidRPr="00957E9E" w:rsidTr="00957E9E">
        <w:tc>
          <w:tcPr>
            <w:tcW w:w="4284" w:type="dxa"/>
            <w:shd w:val="clear" w:color="auto" w:fill="auto"/>
          </w:tcPr>
          <w:p w:rsidR="00957E9E" w:rsidRPr="00957E9E" w:rsidRDefault="00957E9E" w:rsidP="00957E9E">
            <w:pPr>
              <w:rPr>
                <w:b/>
                <w:szCs w:val="28"/>
              </w:rPr>
            </w:pPr>
          </w:p>
        </w:tc>
      </w:tr>
    </w:tbl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74AA8" w:rsidRPr="00FD40F8" w:rsidRDefault="00974AA8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974AA8" w:rsidRPr="00FD40F8" w:rsidRDefault="00974AA8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974AA8" w:rsidRPr="00CD715E" w:rsidRDefault="00957E9E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974AA8">
        <w:rPr>
          <w:kern w:val="2"/>
          <w:sz w:val="28"/>
          <w:szCs w:val="28"/>
        </w:rPr>
        <w:t xml:space="preserve"> сельского</w:t>
      </w:r>
      <w:r w:rsidR="00974AA8" w:rsidRPr="00CD715E">
        <w:rPr>
          <w:kern w:val="2"/>
          <w:sz w:val="28"/>
          <w:szCs w:val="28"/>
        </w:rPr>
        <w:t xml:space="preserve"> поселения </w:t>
      </w:r>
    </w:p>
    <w:p w:rsidR="00974AA8" w:rsidRPr="000B0E07" w:rsidRDefault="00974AA8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0B0E07">
        <w:rPr>
          <w:sz w:val="28"/>
        </w:rPr>
        <w:t>2</w:t>
      </w:r>
      <w:r w:rsidR="00D53236">
        <w:rPr>
          <w:sz w:val="28"/>
        </w:rPr>
        <w:t>7</w:t>
      </w:r>
      <w:r>
        <w:rPr>
          <w:sz w:val="28"/>
        </w:rPr>
        <w:t>.</w:t>
      </w:r>
      <w:r w:rsidR="00200EAC">
        <w:rPr>
          <w:sz w:val="28"/>
        </w:rPr>
        <w:t>12</w:t>
      </w:r>
      <w:r>
        <w:rPr>
          <w:sz w:val="28"/>
        </w:rPr>
        <w:t>.20</w:t>
      </w:r>
      <w:r w:rsidR="006B24B6">
        <w:rPr>
          <w:sz w:val="28"/>
        </w:rPr>
        <w:t>2</w:t>
      </w:r>
      <w:r w:rsidR="00D53236">
        <w:rPr>
          <w:sz w:val="28"/>
        </w:rPr>
        <w:t>3</w:t>
      </w:r>
      <w:r w:rsidRPr="00FD40F8">
        <w:rPr>
          <w:sz w:val="28"/>
        </w:rPr>
        <w:t xml:space="preserve"> № </w:t>
      </w:r>
      <w:r w:rsidR="00D53236">
        <w:rPr>
          <w:sz w:val="28"/>
        </w:rPr>
        <w:t>224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974AA8" w:rsidRDefault="00957E9E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Бессергеневского</w:t>
      </w:r>
      <w:r w:rsidR="00974AA8">
        <w:rPr>
          <w:bCs/>
          <w:kern w:val="2"/>
          <w:sz w:val="28"/>
          <w:szCs w:val="28"/>
        </w:rPr>
        <w:t xml:space="preserve"> сельского поселения </w:t>
      </w:r>
      <w:r w:rsidR="00974AA8">
        <w:rPr>
          <w:kern w:val="2"/>
          <w:sz w:val="28"/>
          <w:szCs w:val="28"/>
        </w:rPr>
        <w:t xml:space="preserve">Октябрьского района 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74AA8" w:rsidRPr="00FD40F8" w:rsidRDefault="00974AA8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 w:rsidR="00957E9E">
              <w:rPr>
                <w:bCs/>
                <w:kern w:val="2"/>
                <w:sz w:val="28"/>
                <w:szCs w:val="28"/>
              </w:rPr>
              <w:t>Бессергеневского</w:t>
            </w:r>
            <w:r>
              <w:rPr>
                <w:bCs/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974AA8" w:rsidRPr="00FD40F8" w:rsidRDefault="00974AA8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СДК», Администрация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955751" w:rsidRDefault="00974AA8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 w:rsidR="00957E9E">
              <w:rPr>
                <w:bCs/>
                <w:kern w:val="2"/>
                <w:sz w:val="28"/>
                <w:szCs w:val="28"/>
              </w:rPr>
              <w:t>Бессергеневского</w:t>
            </w:r>
            <w:r>
              <w:rPr>
                <w:bCs/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 w:rsidR="00957E9E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974AA8" w:rsidRPr="00FD40F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E16C87" w:rsidRDefault="00974AA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974AA8" w:rsidRPr="00FD40F8" w:rsidRDefault="00974AA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74AA8" w:rsidRPr="00FD40F8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65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 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597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,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957E9E" w:rsidRPr="00065184">
              <w:rPr>
                <w:kern w:val="2"/>
                <w:sz w:val="28"/>
                <w:szCs w:val="28"/>
                <w:lang w:eastAsia="en-US"/>
              </w:rPr>
              <w:t>5</w:t>
            </w:r>
            <w:r w:rsidR="000B0E07">
              <w:rPr>
                <w:kern w:val="2"/>
                <w:sz w:val="28"/>
                <w:szCs w:val="28"/>
                <w:lang w:val="en-US" w:eastAsia="en-US"/>
              </w:rPr>
              <w:t> 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007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,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3 917,1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4 928,9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5 158,4</w:t>
            </w:r>
            <w:r w:rsidR="00200EAC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5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 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744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,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6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6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 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634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,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9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5 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799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,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0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 xml:space="preserve">5 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607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,0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5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7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00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>,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0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5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7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00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>,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0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5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7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00,0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5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7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00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>,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0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2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61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,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2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61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,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3</w:t>
            </w:r>
            <w:r w:rsidR="00AB2473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65 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335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,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625A2" w:rsidRPr="000625A2" w:rsidRDefault="00200EAC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0625A2" w:rsidRPr="000625A2">
              <w:rPr>
                <w:kern w:val="2"/>
                <w:sz w:val="28"/>
                <w:szCs w:val="28"/>
                <w:lang w:eastAsia="en-US"/>
              </w:rPr>
              <w:t>5 007,1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в 2020 году – 3 </w:t>
            </w:r>
            <w:r>
              <w:rPr>
                <w:kern w:val="2"/>
                <w:sz w:val="28"/>
                <w:szCs w:val="28"/>
                <w:lang w:eastAsia="en-US"/>
              </w:rPr>
              <w:t>655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kern w:val="2"/>
                <w:sz w:val="28"/>
                <w:szCs w:val="28"/>
                <w:lang w:eastAsia="en-US"/>
              </w:rPr>
              <w:t>8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2021 году – 4 928,9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2022 году – 5 158,4 тыс. рублей;</w:t>
            </w:r>
          </w:p>
          <w:p w:rsidR="00D53236" w:rsidRPr="00FD40F8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5 744,6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3236" w:rsidRPr="00FD40F8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6 634,9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3236" w:rsidRPr="00FD40F8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5 799,0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3236" w:rsidRPr="00FD40F8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5 607,0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3236" w:rsidRPr="00FD40F8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7</w:t>
            </w:r>
            <w:r>
              <w:rPr>
                <w:kern w:val="2"/>
                <w:sz w:val="28"/>
                <w:szCs w:val="28"/>
                <w:lang w:eastAsia="en-US"/>
              </w:rPr>
              <w:t>00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kern w:val="2"/>
                <w:sz w:val="28"/>
                <w:szCs w:val="28"/>
                <w:lang w:eastAsia="en-US"/>
              </w:rPr>
              <w:t>0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3236" w:rsidRPr="00FD40F8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7</w:t>
            </w:r>
            <w:r>
              <w:rPr>
                <w:kern w:val="2"/>
                <w:sz w:val="28"/>
                <w:szCs w:val="28"/>
                <w:lang w:eastAsia="en-US"/>
              </w:rPr>
              <w:t>00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kern w:val="2"/>
                <w:sz w:val="28"/>
                <w:szCs w:val="28"/>
                <w:lang w:eastAsia="en-US"/>
              </w:rPr>
              <w:t>0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D53236" w:rsidRPr="00FD40F8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7</w:t>
            </w:r>
            <w:r>
              <w:rPr>
                <w:kern w:val="2"/>
                <w:sz w:val="28"/>
                <w:szCs w:val="28"/>
                <w:lang w:eastAsia="en-US"/>
              </w:rPr>
              <w:t>00,0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D53236" w:rsidP="00D53236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7</w:t>
            </w:r>
            <w:r>
              <w:rPr>
                <w:kern w:val="2"/>
                <w:sz w:val="28"/>
                <w:szCs w:val="28"/>
                <w:lang w:eastAsia="en-US"/>
              </w:rPr>
              <w:t>00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kern w:val="2"/>
                <w:sz w:val="28"/>
                <w:szCs w:val="28"/>
                <w:lang w:eastAsia="en-US"/>
              </w:rPr>
              <w:t>0</w:t>
            </w:r>
            <w:r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74AA8" w:rsidRPr="00FD40F8" w:rsidRDefault="00974AA8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культуры»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974AA8" w:rsidRPr="00FD40F8" w:rsidRDefault="00974AA8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790" w:type="dxa"/>
          </w:tcPr>
          <w:p w:rsidR="00974AA8" w:rsidRPr="00FD40F8" w:rsidRDefault="00974AA8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 w:rsidR="00957E9E">
              <w:rPr>
                <w:kern w:val="2"/>
                <w:sz w:val="28"/>
                <w:szCs w:val="28"/>
              </w:rPr>
              <w:lastRenderedPageBreak/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Программно-целевые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Default="00974AA8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0B0E07" w:rsidRDefault="00974AA8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  <w:r w:rsidR="00065184" w:rsidRPr="00065184">
              <w:rPr>
                <w:kern w:val="2"/>
                <w:sz w:val="28"/>
                <w:szCs w:val="28"/>
              </w:rPr>
              <w:t>;</w:t>
            </w:r>
          </w:p>
          <w:p w:rsidR="00065184" w:rsidRPr="00065184" w:rsidRDefault="00065184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 xml:space="preserve">обеспечение беспрепятственного доступа к объектам и услугам инвалидов и других маломобильных групп населения </w:t>
            </w:r>
            <w:proofErr w:type="gramStart"/>
            <w:r w:rsidRPr="00065184">
              <w:rPr>
                <w:kern w:val="2"/>
                <w:sz w:val="28"/>
                <w:szCs w:val="28"/>
              </w:rPr>
              <w:t>в</w:t>
            </w:r>
            <w:proofErr w:type="gramEnd"/>
            <w:r w:rsidRPr="00065184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Pr="00065184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065184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сохранение и популяризация объектов культурного наследия </w:t>
            </w:r>
            <w:r w:rsidR="00957E9E">
              <w:rPr>
                <w:rFonts w:ascii="Times New Roman CYR" w:hAnsi="Times New Roman CYR" w:cs="Times New Roman CYR"/>
                <w:sz w:val="28"/>
                <w:szCs w:val="28"/>
              </w:rPr>
              <w:t>Бессергеневского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сельского поселения;</w:t>
            </w:r>
          </w:p>
          <w:p w:rsidR="00974AA8" w:rsidRDefault="00974AA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974AA8" w:rsidRDefault="00974AA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974AA8" w:rsidRPr="00065184" w:rsidRDefault="00974AA8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  <w:r w:rsidR="00065184" w:rsidRPr="00065184">
              <w:rPr>
                <w:rFonts w:ascii="Times New Roman CYR" w:hAnsi="Times New Roman CYR" w:cs="Times New Roman CYR"/>
                <w:sz w:val="28"/>
                <w:szCs w:val="28"/>
              </w:rPr>
              <w:t>;</w:t>
            </w:r>
          </w:p>
          <w:p w:rsidR="00065184" w:rsidRPr="0006518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 xml:space="preserve">формирование условий для беспрепятственного доступа к объектам и услугам инвалидов и других маломобильных групп населения </w:t>
            </w:r>
            <w:proofErr w:type="gramStart"/>
            <w:r w:rsidRPr="00065184">
              <w:rPr>
                <w:kern w:val="2"/>
                <w:sz w:val="28"/>
                <w:szCs w:val="28"/>
              </w:rPr>
              <w:t>в</w:t>
            </w:r>
            <w:proofErr w:type="gramEnd"/>
            <w:r w:rsidRPr="00065184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Pr="00065184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065184">
              <w:rPr>
                <w:kern w:val="2"/>
                <w:sz w:val="28"/>
                <w:szCs w:val="28"/>
              </w:rPr>
              <w:t xml:space="preserve"> СДК»; </w:t>
            </w:r>
          </w:p>
          <w:p w:rsidR="00065184" w:rsidRPr="0006518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общество, вовлечение в культурную жизнь поселения.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74AA8" w:rsidRPr="00616C29" w:rsidRDefault="00974AA8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%.</w:t>
            </w:r>
          </w:p>
          <w:p w:rsidR="00065184" w:rsidRPr="00727699" w:rsidRDefault="00727699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 xml:space="preserve">доля инвалидов, положительно оценивающих уровень доступности услуг в сфере культуры, в общей </w:t>
            </w:r>
            <w:proofErr w:type="gramStart"/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>численности</w:t>
            </w:r>
            <w:proofErr w:type="gramEnd"/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опрошенных инвалидов поселения.</w:t>
            </w:r>
          </w:p>
          <w:p w:rsidR="00065184" w:rsidRPr="00727699" w:rsidRDefault="00065184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974AA8" w:rsidRPr="00FD40F8" w:rsidRDefault="00974AA8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974AA8" w:rsidRPr="00FD40F8" w:rsidRDefault="00974AA8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lastRenderedPageBreak/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65 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597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,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2019 году – 5 007,1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в 2020 году – 3 917,1 тыс. рублей; 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2021 году – 4 928,9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2022 году – 5 158,4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5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744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>,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6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6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634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>,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9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2025 году – 5 7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99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>,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0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в 2026 году – 5 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607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>,0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2027 году – 5 700,0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2028 году – 5 700,0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2029 году – 5 700,0 тыс. рублей;</w:t>
            </w:r>
          </w:p>
          <w:p w:rsidR="000625A2" w:rsidRDefault="000625A2" w:rsidP="000625A2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2030 году – 5 700,0 тыс. рублей.</w:t>
            </w:r>
          </w:p>
          <w:p w:rsidR="00974AA8" w:rsidRPr="00FD40F8" w:rsidRDefault="00974AA8" w:rsidP="000625A2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2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61,3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74AA8" w:rsidRPr="00FD40F8" w:rsidRDefault="00974AA8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kern w:val="2"/>
                <w:sz w:val="28"/>
                <w:szCs w:val="28"/>
                <w:lang w:eastAsia="en-US"/>
              </w:rPr>
              <w:t>,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2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61,3</w:t>
            </w:r>
            <w:r w:rsidR="00AB2473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65 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335</w:t>
            </w:r>
            <w:r w:rsidR="000625A2">
              <w:rPr>
                <w:kern w:val="2"/>
                <w:sz w:val="28"/>
                <w:szCs w:val="28"/>
                <w:lang w:eastAsia="en-US"/>
              </w:rPr>
              <w:t>,</w:t>
            </w:r>
            <w:r w:rsidR="00D53236">
              <w:rPr>
                <w:kern w:val="2"/>
                <w:sz w:val="28"/>
                <w:szCs w:val="28"/>
                <w:lang w:eastAsia="en-US"/>
              </w:rPr>
              <w:t>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2019 году – 5 007,1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в 2020 году – 3 655,8 тыс. рублей; 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2021 году – 4 928,9 тыс. рублей;</w:t>
            </w:r>
          </w:p>
          <w:p w:rsidR="000625A2" w:rsidRPr="000625A2" w:rsidRDefault="000625A2" w:rsidP="000625A2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2022 году – 5 158,4 тыс. рублей;</w:t>
            </w:r>
          </w:p>
          <w:p w:rsidR="00D53236" w:rsidRPr="000625A2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kern w:val="2"/>
                <w:sz w:val="28"/>
                <w:szCs w:val="28"/>
                <w:lang w:eastAsia="en-US"/>
              </w:rPr>
              <w:t>5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744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kern w:val="2"/>
                <w:sz w:val="28"/>
                <w:szCs w:val="28"/>
                <w:lang w:eastAsia="en-US"/>
              </w:rPr>
              <w:t>6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3236" w:rsidRPr="000625A2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kern w:val="2"/>
                <w:sz w:val="28"/>
                <w:szCs w:val="28"/>
                <w:lang w:eastAsia="en-US"/>
              </w:rPr>
              <w:t>6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634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kern w:val="2"/>
                <w:sz w:val="28"/>
                <w:szCs w:val="28"/>
                <w:lang w:eastAsia="en-US"/>
              </w:rPr>
              <w:t>9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3236" w:rsidRPr="000625A2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2025 году – 5 7</w:t>
            </w:r>
            <w:r>
              <w:rPr>
                <w:kern w:val="2"/>
                <w:sz w:val="28"/>
                <w:szCs w:val="28"/>
                <w:lang w:eastAsia="en-US"/>
              </w:rPr>
              <w:t>99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kern w:val="2"/>
                <w:sz w:val="28"/>
                <w:szCs w:val="28"/>
                <w:lang w:eastAsia="en-US"/>
              </w:rPr>
              <w:t>0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D53236" w:rsidRPr="000625A2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 xml:space="preserve">в 2026 году – 5 </w:t>
            </w:r>
            <w:r>
              <w:rPr>
                <w:kern w:val="2"/>
                <w:sz w:val="28"/>
                <w:szCs w:val="28"/>
                <w:lang w:eastAsia="en-US"/>
              </w:rPr>
              <w:t>607</w:t>
            </w:r>
            <w:r w:rsidRPr="000625A2">
              <w:rPr>
                <w:kern w:val="2"/>
                <w:sz w:val="28"/>
                <w:szCs w:val="28"/>
                <w:lang w:eastAsia="en-US"/>
              </w:rPr>
              <w:t>,0 тыс. рублей;</w:t>
            </w:r>
          </w:p>
          <w:p w:rsidR="00D53236" w:rsidRPr="000625A2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2027 году – 5 700,0 тыс. рублей;</w:t>
            </w:r>
          </w:p>
          <w:p w:rsidR="00D53236" w:rsidRPr="000625A2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2028 году – 5 700,0 тыс. рублей;</w:t>
            </w:r>
          </w:p>
          <w:p w:rsidR="00D53236" w:rsidRPr="000625A2" w:rsidRDefault="00D53236" w:rsidP="00D53236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2029 году – 5 700,0 тыс. рублей;</w:t>
            </w:r>
          </w:p>
          <w:p w:rsidR="00974AA8" w:rsidRPr="00FD40F8" w:rsidRDefault="00D53236" w:rsidP="00D53236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0625A2">
              <w:rPr>
                <w:kern w:val="2"/>
                <w:sz w:val="28"/>
                <w:szCs w:val="28"/>
                <w:lang w:eastAsia="en-US"/>
              </w:rPr>
              <w:t>в 2030 году – 5 700,0 тыс. рублей.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974AA8" w:rsidRPr="00FD40F8" w:rsidRDefault="00974AA8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974AA8" w:rsidRPr="00FD40F8" w:rsidRDefault="00974AA8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lastRenderedPageBreak/>
              <w:t>создание безопасных и благоприятных условий нахождения граждан в учреждениях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74AA8" w:rsidRPr="000B0E07" w:rsidRDefault="00974AA8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="00727699" w:rsidRPr="00727699">
              <w:rPr>
                <w:kern w:val="2"/>
                <w:sz w:val="28"/>
                <w:szCs w:val="28"/>
              </w:rPr>
              <w:t>;</w:t>
            </w:r>
          </w:p>
          <w:p w:rsidR="00727699" w:rsidRPr="00727699" w:rsidRDefault="00727699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727699">
              <w:rPr>
                <w:kern w:val="2"/>
                <w:sz w:val="28"/>
                <w:szCs w:val="28"/>
              </w:rPr>
              <w:t>увеличение количества инвалидов, положительно оценивающих уровень доступности  услуг в сфере культуры.</w:t>
            </w:r>
          </w:p>
          <w:p w:rsidR="00974AA8" w:rsidRPr="00FD40F8" w:rsidRDefault="00974AA8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974AA8" w:rsidRDefault="00974AA8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974AA8" w:rsidRPr="00FD40F8" w:rsidRDefault="00974AA8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974AA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</w:t>
      </w:r>
      <w:r w:rsidR="00727699" w:rsidRPr="00727699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974AA8" w:rsidRPr="00FD40F8" w:rsidRDefault="00974AA8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</w:t>
      </w:r>
      <w:r w:rsidR="00727699" w:rsidRPr="00727699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974AA8" w:rsidRPr="00FD40F8" w:rsidRDefault="00974AA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974AA8" w:rsidRPr="00FD40F8" w:rsidRDefault="00974AA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974AA8" w:rsidRPr="00002EA5" w:rsidRDefault="00974AA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002EA5" w:rsidRDefault="00974AA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002EA5" w:rsidRDefault="00974AA8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lastRenderedPageBreak/>
        <w:t xml:space="preserve">Расходы 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6F53AF" w:rsidRDefault="00974AA8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74AA8" w:rsidRPr="00FD40F8" w:rsidRDefault="00974AA8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974AA8" w:rsidRPr="00CC06E7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974AA8" w:rsidRPr="00CC06E7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участия </w:t>
      </w:r>
      <w:r w:rsidR="00957E9E">
        <w:rPr>
          <w:kern w:val="2"/>
          <w:sz w:val="28"/>
          <w:szCs w:val="28"/>
        </w:rPr>
        <w:t>Бессергеневского</w:t>
      </w:r>
      <w:r w:rsidRPr="00CC06E7">
        <w:rPr>
          <w:kern w:val="2"/>
          <w:sz w:val="28"/>
          <w:szCs w:val="28"/>
        </w:rPr>
        <w:t xml:space="preserve"> сельского поселения Октябрьского района </w:t>
      </w:r>
      <w:proofErr w:type="gramStart"/>
      <w:r w:rsidRPr="00CC06E7">
        <w:rPr>
          <w:kern w:val="2"/>
          <w:sz w:val="28"/>
          <w:szCs w:val="28"/>
        </w:rPr>
        <w:t>в</w:t>
      </w:r>
      <w:proofErr w:type="gramEnd"/>
    </w:p>
    <w:p w:rsidR="00974AA8" w:rsidRPr="006F53AF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974AA8" w:rsidRPr="006F53AF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6F53AF" w:rsidRDefault="00974AA8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</w:t>
      </w:r>
      <w:r w:rsidR="00957E9E">
        <w:rPr>
          <w:kern w:val="2"/>
          <w:sz w:val="28"/>
          <w:szCs w:val="28"/>
          <w:lang w:eastAsia="en-US"/>
        </w:rPr>
        <w:t>Бессергеневского</w:t>
      </w:r>
      <w:r>
        <w:rPr>
          <w:kern w:val="2"/>
          <w:sz w:val="28"/>
          <w:szCs w:val="28"/>
          <w:lang w:eastAsia="en-US"/>
        </w:rPr>
        <w:t xml:space="preserve">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974AA8" w:rsidRPr="006F53AF" w:rsidRDefault="00974AA8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BF799D" w:rsidRDefault="00974AA8" w:rsidP="00D53236">
      <w:pPr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</w:t>
      </w:r>
      <w:proofErr w:type="gramStart"/>
      <w:r w:rsidRPr="00BF799D">
        <w:rPr>
          <w:sz w:val="28"/>
        </w:rPr>
        <w:t>по</w:t>
      </w:r>
      <w:proofErr w:type="gramEnd"/>
      <w:r w:rsidRPr="00BF799D">
        <w:rPr>
          <w:sz w:val="28"/>
        </w:rPr>
        <w:t xml:space="preserve"> </w:t>
      </w:r>
    </w:p>
    <w:p w:rsidR="00974AA8" w:rsidRPr="00727699" w:rsidRDefault="00D53236" w:rsidP="00D53236">
      <w:pPr>
        <w:pStyle w:val="3"/>
        <w:ind w:left="567" w:hanging="567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>делопроизводству и архивной работе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О.В. </w:t>
      </w:r>
      <w:proofErr w:type="spellStart"/>
      <w:r>
        <w:rPr>
          <w:rFonts w:ascii="Times New Roman" w:hAnsi="Times New Roman" w:cs="Times New Roman"/>
          <w:sz w:val="28"/>
        </w:rPr>
        <w:t>Стрепухова</w:t>
      </w:r>
      <w:proofErr w:type="spellEnd"/>
    </w:p>
    <w:p w:rsidR="00974AA8" w:rsidRPr="00FD40F8" w:rsidRDefault="00974AA8" w:rsidP="00F36DF9">
      <w:pPr>
        <w:rPr>
          <w:sz w:val="28"/>
        </w:rPr>
      </w:pPr>
    </w:p>
    <w:p w:rsidR="00974AA8" w:rsidRPr="00FD40F8" w:rsidRDefault="00974AA8" w:rsidP="00F36DF9">
      <w:pPr>
        <w:rPr>
          <w:kern w:val="2"/>
          <w:sz w:val="28"/>
          <w:szCs w:val="28"/>
        </w:rPr>
      </w:pPr>
    </w:p>
    <w:p w:rsidR="00974AA8" w:rsidRPr="00FD40F8" w:rsidRDefault="00974AA8" w:rsidP="00F36DF9">
      <w:pPr>
        <w:rPr>
          <w:kern w:val="2"/>
          <w:sz w:val="28"/>
          <w:szCs w:val="28"/>
        </w:rPr>
        <w:sectPr w:rsidR="00974AA8" w:rsidRPr="00FD40F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974AA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F6EFD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 xml:space="preserve">» и их </w:t>
      </w:r>
      <w:proofErr w:type="gramStart"/>
      <w:r w:rsidRPr="00FD40F8">
        <w:rPr>
          <w:kern w:val="2"/>
          <w:sz w:val="28"/>
          <w:szCs w:val="28"/>
        </w:rPr>
        <w:t>значения</w:t>
      </w:r>
      <w:r>
        <w:rPr>
          <w:kern w:val="2"/>
          <w:sz w:val="28"/>
          <w:szCs w:val="28"/>
        </w:rPr>
        <w:t>х</w:t>
      </w:r>
      <w:proofErr w:type="gramEnd"/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974AA8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</w:r>
            <w:proofErr w:type="gramStart"/>
            <w:r w:rsidRPr="002076AD">
              <w:rPr>
                <w:kern w:val="2"/>
              </w:rPr>
              <w:t>п</w:t>
            </w:r>
            <w:proofErr w:type="gramEnd"/>
            <w:r w:rsidRPr="002076AD">
              <w:rPr>
                <w:kern w:val="2"/>
              </w:rPr>
              <w:t>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974AA8" w:rsidRPr="002076AD" w:rsidRDefault="00974AA8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974AA8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974AA8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t>18</w:t>
            </w:r>
          </w:p>
        </w:tc>
      </w:tr>
    </w:tbl>
    <w:p w:rsidR="00974AA8" w:rsidRPr="002076AD" w:rsidRDefault="00974AA8"/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974AA8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692888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2076AD" w:rsidRDefault="00692888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0F6EFD" w:rsidRDefault="00692888" w:rsidP="00E85DFA">
            <w:r w:rsidRPr="000F6EFD">
              <w:rPr>
                <w:kern w:val="2"/>
              </w:rPr>
              <w:t>Показатель 1.1.Коли</w:t>
            </w:r>
            <w:r w:rsidRPr="000F6EFD">
              <w:rPr>
                <w:kern w:val="2"/>
              </w:rPr>
              <w:softHyphen/>
              <w:t>чество посещений учреждений куль</w:t>
            </w:r>
            <w:r w:rsidRPr="000F6EFD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0F6EFD" w:rsidRDefault="00692888" w:rsidP="00E85DFA">
            <w:pPr>
              <w:jc w:val="center"/>
            </w:pPr>
            <w:r w:rsidRPr="000F6EFD">
              <w:rPr>
                <w:kern w:val="2"/>
              </w:rPr>
              <w:t>ведом</w:t>
            </w:r>
            <w:r w:rsidRPr="000F6EFD">
              <w:rPr>
                <w:kern w:val="2"/>
              </w:rPr>
              <w:softHyphen/>
              <w:t>ствен</w:t>
            </w:r>
            <w:r w:rsidRPr="000F6EF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0F6EFD" w:rsidRDefault="00692888" w:rsidP="00E85DFA">
            <w:pPr>
              <w:jc w:val="center"/>
            </w:pPr>
            <w:r w:rsidRPr="000F6EFD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975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976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977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977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977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978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978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978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980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980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981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92888" w:rsidRPr="00E944CE" w:rsidRDefault="00692888" w:rsidP="006B24B6">
            <w:pPr>
              <w:jc w:val="center"/>
              <w:rPr>
                <w:sz w:val="24"/>
                <w:szCs w:val="24"/>
                <w:highlight w:val="yellow"/>
              </w:rPr>
            </w:pPr>
            <w:r w:rsidRPr="00E944CE">
              <w:rPr>
                <w:sz w:val="24"/>
                <w:szCs w:val="24"/>
                <w:highlight w:val="yellow"/>
              </w:rPr>
              <w:t>981</w:t>
            </w:r>
          </w:p>
        </w:tc>
      </w:tr>
      <w:tr w:rsidR="00974AA8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974AA8" w:rsidRPr="002076AD" w:rsidRDefault="00974AA8" w:rsidP="000F6EFD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культуры»</w:t>
            </w:r>
          </w:p>
        </w:tc>
      </w:tr>
      <w:tr w:rsidR="00576876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Pr="002076AD" w:rsidRDefault="00576876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Pr="002076AD" w:rsidRDefault="00576876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576876" w:rsidRPr="002076AD" w:rsidRDefault="00576876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Pr="002076AD" w:rsidRDefault="00576876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Pr="002076AD" w:rsidRDefault="00576876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>
              <w:rPr>
                <w:kern w:val="2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>
              <w:rPr>
                <w:kern w:val="2"/>
              </w:rPr>
              <w:t>100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>
              <w:rPr>
                <w:kern w:val="2"/>
              </w:rPr>
              <w:t>100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 w:rsidRPr="002C4407">
              <w:t>100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 w:rsidRPr="002C4407">
              <w:t>100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 w:rsidRPr="002C4407">
              <w:t>100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 w:rsidRPr="002C4407">
              <w:t>100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 w:rsidRPr="002C4407">
              <w:t>100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 w:rsidRPr="002C4407">
              <w:t>100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 w:rsidRPr="002C4407">
              <w:t>100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 w:rsidRPr="002C4407">
              <w:t>100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576876" w:rsidRDefault="00576876">
            <w:r w:rsidRPr="002C4407">
              <w:t>100</w:t>
            </w:r>
          </w:p>
        </w:tc>
      </w:tr>
      <w:tr w:rsidR="00974AA8" w:rsidRPr="00692888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974AA8" w:rsidRPr="007E35B9" w:rsidRDefault="00974AA8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spacing w:line="226" w:lineRule="auto"/>
              <w:jc w:val="center"/>
            </w:pPr>
            <w:r w:rsidRPr="00692888">
              <w:rPr>
                <w:kern w:val="2"/>
              </w:rPr>
              <w:t>процен</w:t>
            </w:r>
            <w:r w:rsidRPr="00692888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57,0</w:t>
            </w:r>
          </w:p>
        </w:tc>
      </w:tr>
      <w:tr w:rsidR="00974AA8" w:rsidRPr="00692888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974AA8" w:rsidRPr="001E4DAB" w:rsidRDefault="00974AA8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spacing w:line="226" w:lineRule="auto"/>
              <w:jc w:val="center"/>
            </w:pPr>
            <w:r w:rsidRPr="00692888">
              <w:rPr>
                <w:kern w:val="2"/>
              </w:rPr>
              <w:t>процен</w:t>
            </w:r>
            <w:r w:rsidRPr="00692888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82,3</w:t>
            </w:r>
          </w:p>
        </w:tc>
      </w:tr>
      <w:tr w:rsidR="00974AA8" w:rsidRPr="00692888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974AA8" w:rsidRPr="001E4DAB" w:rsidRDefault="00974AA8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spacing w:line="226" w:lineRule="auto"/>
              <w:jc w:val="center"/>
            </w:pPr>
            <w:r w:rsidRPr="00692888">
              <w:rPr>
                <w:kern w:val="2"/>
              </w:rPr>
              <w:t>процен</w:t>
            </w:r>
            <w:r w:rsidRPr="00692888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>
            <w:pPr>
              <w:rPr>
                <w:kern w:val="2"/>
              </w:rPr>
            </w:pPr>
            <w:r w:rsidRPr="00692888"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4258B9">
            <w:pPr>
              <w:rPr>
                <w:kern w:val="2"/>
              </w:rPr>
            </w:pPr>
            <w:r w:rsidRPr="00692888">
              <w:rPr>
                <w:kern w:val="2"/>
              </w:rPr>
              <w:t>85,5</w:t>
            </w:r>
          </w:p>
        </w:tc>
      </w:tr>
      <w:tr w:rsidR="00974AA8" w:rsidRPr="00692888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0F6EFD" w:rsidP="000F6EFD">
            <w:pPr>
              <w:ind w:left="-57" w:right="-57"/>
              <w:jc w:val="center"/>
            </w:pPr>
            <w:r>
              <w:rPr>
                <w:kern w:val="2"/>
                <w:lang w:val="en-US"/>
              </w:rPr>
              <w:t>2.5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r w:rsidRPr="002076AD">
              <w:rPr>
                <w:kern w:val="2"/>
              </w:rPr>
              <w:t xml:space="preserve">Показатель </w:t>
            </w:r>
            <w:r w:rsidR="000F6EFD" w:rsidRPr="000B0E07">
              <w:rPr>
                <w:kern w:val="2"/>
              </w:rPr>
              <w:t>2</w:t>
            </w:r>
            <w:r w:rsidRPr="002076AD">
              <w:rPr>
                <w:kern w:val="2"/>
              </w:rPr>
              <w:t>.</w:t>
            </w:r>
            <w:r w:rsidR="000F6EFD" w:rsidRPr="000B0E07">
              <w:rPr>
                <w:kern w:val="2"/>
              </w:rPr>
              <w:t>5</w:t>
            </w:r>
            <w:r>
              <w:rPr>
                <w:kern w:val="2"/>
              </w:rPr>
              <w:t>.</w:t>
            </w:r>
          </w:p>
          <w:p w:rsidR="00974AA8" w:rsidRPr="005A618D" w:rsidRDefault="00974AA8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534160">
            <w:pPr>
              <w:jc w:val="center"/>
            </w:pPr>
            <w:r w:rsidRPr="00692888">
              <w:rPr>
                <w:kern w:val="2"/>
              </w:rPr>
              <w:t>процен</w:t>
            </w:r>
            <w:r w:rsidRPr="00692888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45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55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65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85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692888" w:rsidRDefault="00974AA8" w:rsidP="00E3203A">
            <w:pPr>
              <w:jc w:val="center"/>
            </w:pPr>
            <w:r w:rsidRPr="00692888">
              <w:rPr>
                <w:kern w:val="2"/>
              </w:rPr>
              <w:t>95</w:t>
            </w:r>
          </w:p>
        </w:tc>
      </w:tr>
    </w:tbl>
    <w:p w:rsidR="00974AA8" w:rsidRPr="00FD40F8" w:rsidRDefault="00974AA8" w:rsidP="000F6EFD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2</w:t>
      </w:r>
    </w:p>
    <w:p w:rsidR="00974AA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F6EFD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Default="00974AA8" w:rsidP="000F6EFD">
      <w:pPr>
        <w:autoSpaceDE w:val="0"/>
        <w:autoSpaceDN w:val="0"/>
        <w:adjustRightInd w:val="0"/>
        <w:ind w:left="7938"/>
        <w:jc w:val="right"/>
        <w:rPr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974AA8" w:rsidRDefault="00974AA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974AA8" w:rsidRPr="00FD40F8" w:rsidRDefault="00974AA8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«Развитие культуры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974AA8" w:rsidRPr="002076AD" w:rsidTr="001E410D">
        <w:tc>
          <w:tcPr>
            <w:tcW w:w="623" w:type="dxa"/>
            <w:gridSpan w:val="2"/>
            <w:vMerge w:val="restart"/>
          </w:tcPr>
          <w:p w:rsidR="00974AA8" w:rsidRPr="002076AD" w:rsidRDefault="00974AA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74AA8" w:rsidRPr="002076AD" w:rsidRDefault="00974AA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974AA8" w:rsidRPr="002076AD" w:rsidRDefault="00974AA8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974AA8" w:rsidRPr="002076AD" w:rsidRDefault="00974AA8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974AA8" w:rsidRPr="002076AD" w:rsidRDefault="00974AA8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974AA8" w:rsidRPr="002076AD" w:rsidTr="001E410D">
        <w:tc>
          <w:tcPr>
            <w:tcW w:w="623" w:type="dxa"/>
            <w:gridSpan w:val="2"/>
            <w:vMerge/>
            <w:vAlign w:val="center"/>
          </w:tcPr>
          <w:p w:rsidR="00974AA8" w:rsidRPr="002076AD" w:rsidRDefault="00974AA8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</w:tr>
      <w:tr w:rsidR="00974AA8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974AA8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974AA8" w:rsidRPr="007578C8" w:rsidRDefault="00974AA8" w:rsidP="000F6EF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74AA8" w:rsidRPr="004C0FEA" w:rsidRDefault="00974AA8" w:rsidP="0004229B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="0004229B">
              <w:t xml:space="preserve"> </w:t>
            </w:r>
            <w:r w:rsidR="0004229B" w:rsidRPr="0004229B">
              <w:t xml:space="preserve">- </w:t>
            </w:r>
            <w:r w:rsidRPr="004C0FEA">
              <w:t xml:space="preserve">создание условий для реализации муниципальной  программы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«Развитие культуры</w:t>
            </w:r>
            <w:r>
              <w:t xml:space="preserve">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</w:t>
            </w:r>
            <w:r>
              <w:t xml:space="preserve"> </w:t>
            </w:r>
            <w:r w:rsidR="0004229B">
              <w:t>»</w:t>
            </w:r>
            <w:r w:rsidR="0004229B" w:rsidRPr="0004229B">
              <w:t xml:space="preserve">, </w:t>
            </w:r>
            <w:r w:rsidR="0004229B">
              <w:t xml:space="preserve"> </w:t>
            </w:r>
            <w:r w:rsidR="0004229B" w:rsidRPr="0004229B">
              <w:t xml:space="preserve">обеспечение беспрепятственного доступа к объектам и услугам инвалидов и других маломобильных групп населения </w:t>
            </w:r>
            <w:proofErr w:type="gramStart"/>
            <w:r w:rsidR="0004229B" w:rsidRPr="0004229B">
              <w:t>в</w:t>
            </w:r>
            <w:proofErr w:type="gramEnd"/>
            <w:r w:rsidR="0004229B" w:rsidRPr="0004229B">
              <w:t xml:space="preserve"> МУК «</w:t>
            </w:r>
            <w:proofErr w:type="spellStart"/>
            <w:r w:rsidR="0004229B" w:rsidRPr="0004229B">
              <w:t>Бессергеневский</w:t>
            </w:r>
            <w:proofErr w:type="spellEnd"/>
            <w:r w:rsidR="0004229B" w:rsidRPr="0004229B">
              <w:t xml:space="preserve"> СДК»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74AA8" w:rsidRPr="0004229B" w:rsidRDefault="00974AA8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974AA8" w:rsidRDefault="00974AA8" w:rsidP="005D2AB7">
            <w:pPr>
              <w:widowControl w:val="0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974AA8" w:rsidRPr="00760B9C" w:rsidRDefault="005D2AB7" w:rsidP="005D2AB7">
            <w:pPr>
              <w:widowControl w:val="0"/>
            </w:pPr>
            <w:r w:rsidRPr="005D2AB7">
              <w:rPr>
                <w:rFonts w:ascii="Times New Roman CYR" w:hAnsi="Times New Roman CYR" w:cs="Times New Roman CYR"/>
              </w:rPr>
              <w:t>Обеспечение деятельности (оказание услуг) муниципальных учреждений культуры Бессергеневского сельского поселения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2076AD" w:rsidRDefault="00974AA8" w:rsidP="005D2AB7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Обеспечение надлежащего</w:t>
            </w:r>
            <w:r w:rsidR="005D2AB7" w:rsidRPr="001D1512">
              <w:rPr>
                <w:rFonts w:ascii="Times New Roman" w:hAnsi="Times New Roman" w:cs="Times New Roman"/>
              </w:rPr>
              <w:t>,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5D2AB7" w:rsidRPr="005D2AB7">
              <w:rPr>
                <w:rFonts w:ascii="Times New Roman" w:hAnsi="Times New Roman" w:cs="Times New Roman"/>
              </w:rPr>
              <w:t>качественного предоставления муниципальных услуг</w:t>
            </w:r>
            <w:r w:rsidRPr="002076AD">
              <w:rPr>
                <w:rFonts w:ascii="Times New Roman" w:hAnsi="Times New Roman" w:cs="Times New Roman"/>
              </w:rPr>
              <w:t xml:space="preserve"> на территории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  <w:r w:rsidR="001D1512" w:rsidRPr="001D1512">
              <w:rPr>
                <w:rFonts w:ascii="Times New Roman" w:hAnsi="Times New Roman" w:cs="Times New Roman"/>
              </w:rPr>
              <w:t xml:space="preserve">; </w:t>
            </w:r>
            <w:r w:rsidR="001D1512">
              <w:t xml:space="preserve"> </w:t>
            </w:r>
            <w:r w:rsidR="001D1512" w:rsidRPr="001D1512">
              <w:rPr>
                <w:rFonts w:ascii="Times New Roman" w:hAnsi="Times New Roman" w:cs="Times New Roman"/>
              </w:rPr>
              <w:t>создание условий для удовлетворения потребностей населения в культурно - досуговой деятельности, расширение возможностей для духовного развития;</w:t>
            </w:r>
          </w:p>
        </w:tc>
        <w:tc>
          <w:tcPr>
            <w:tcW w:w="2410" w:type="dxa"/>
          </w:tcPr>
          <w:p w:rsidR="00974AA8" w:rsidRPr="002076AD" w:rsidRDefault="001D1512" w:rsidP="000F6EFD">
            <w:pPr>
              <w:pStyle w:val="ConsPlusCell"/>
              <w:rPr>
                <w:rFonts w:ascii="Times New Roman" w:hAnsi="Times New Roman" w:cs="Times New Roman"/>
              </w:rPr>
            </w:pPr>
            <w:r w:rsidRPr="001D1512">
              <w:rPr>
                <w:rFonts w:ascii="Times New Roman" w:hAnsi="Times New Roman" w:cs="Times New Roman"/>
              </w:rPr>
              <w:t xml:space="preserve">Неудовлетворение потребностей населения в культурно - досуговой деятельности  </w:t>
            </w:r>
            <w:r w:rsidR="00974AA8" w:rsidRPr="002076AD">
              <w:rPr>
                <w:rFonts w:ascii="Times New Roman" w:hAnsi="Times New Roman" w:cs="Times New Roman"/>
              </w:rPr>
              <w:t xml:space="preserve">на территории </w:t>
            </w:r>
            <w:r w:rsidR="000F6EFD" w:rsidRPr="000F6EFD">
              <w:rPr>
                <w:rFonts w:ascii="Times New Roman" w:hAnsi="Times New Roman" w:cs="Times New Roman"/>
              </w:rPr>
              <w:t>Бессергеневског</w:t>
            </w:r>
            <w:r w:rsidR="00974AA8">
              <w:rPr>
                <w:rFonts w:ascii="Times New Roman" w:hAnsi="Times New Roman" w:cs="Times New Roman"/>
              </w:rPr>
              <w:t>о</w:t>
            </w:r>
            <w:r w:rsidR="00974AA8"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974AA8" w:rsidRPr="002076AD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974AA8" w:rsidRDefault="00974AA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74AA8" w:rsidRPr="00760B9C" w:rsidRDefault="00974AA8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lastRenderedPageBreak/>
              <w:t xml:space="preserve">Субсидия на софинансирование повышения заработной платы муниципальных учреждений культуры </w:t>
            </w:r>
            <w:r w:rsidR="00957E9E">
              <w:rPr>
                <w:rFonts w:ascii="Times New Roman CYR" w:hAnsi="Times New Roman CYR" w:cs="Times New Roman CYR"/>
              </w:rPr>
              <w:t>Бессергеневского</w:t>
            </w:r>
            <w:r w:rsidRPr="00760B9C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</w:t>
            </w:r>
            <w:r>
              <w:rPr>
                <w:rFonts w:ascii="Times New Roman" w:hAnsi="Times New Roman" w:cs="Times New Roman"/>
              </w:rPr>
              <w:lastRenderedPageBreak/>
              <w:t>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lastRenderedPageBreak/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761C76" w:rsidRDefault="00974AA8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 xml:space="preserve">Выполнение Указов </w:t>
            </w:r>
            <w:r w:rsidRPr="00761C76">
              <w:rPr>
                <w:kern w:val="2"/>
              </w:rPr>
              <w:lastRenderedPageBreak/>
              <w:t>Президента РФ</w:t>
            </w:r>
          </w:p>
        </w:tc>
        <w:tc>
          <w:tcPr>
            <w:tcW w:w="2410" w:type="dxa"/>
          </w:tcPr>
          <w:p w:rsidR="00974AA8" w:rsidRPr="00761C76" w:rsidRDefault="00974AA8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lastRenderedPageBreak/>
              <w:t xml:space="preserve">Нарушение прав </w:t>
            </w:r>
            <w:r w:rsidRPr="00761C76">
              <w:rPr>
                <w:rFonts w:ascii="Times New Roman" w:hAnsi="Times New Roman" w:cs="Times New Roman"/>
                <w:kern w:val="2"/>
              </w:rPr>
              <w:lastRenderedPageBreak/>
              <w:t>работников культуры</w:t>
            </w:r>
          </w:p>
        </w:tc>
        <w:tc>
          <w:tcPr>
            <w:tcW w:w="1874" w:type="dxa"/>
          </w:tcPr>
          <w:p w:rsidR="00974AA8" w:rsidRDefault="00974AA8" w:rsidP="00950E63">
            <w:pPr>
              <w:widowControl w:val="0"/>
              <w:jc w:val="center"/>
            </w:pPr>
            <w:r>
              <w:lastRenderedPageBreak/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729" w:type="dxa"/>
            <w:gridSpan w:val="2"/>
          </w:tcPr>
          <w:p w:rsidR="00974AA8" w:rsidRDefault="00974AA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974AA8" w:rsidRPr="0004229B" w:rsidRDefault="00974AA8" w:rsidP="0004229B">
            <w:pPr>
              <w:widowControl w:val="0"/>
              <w:jc w:val="both"/>
            </w:pPr>
            <w:r w:rsidRPr="00C76CC3">
              <w:t>Капитальный ремонт здания МУК «</w:t>
            </w:r>
            <w:proofErr w:type="spellStart"/>
            <w:r w:rsidR="00957E9E">
              <w:t>Бессергеневский</w:t>
            </w:r>
            <w:proofErr w:type="spellEnd"/>
            <w:r w:rsidRPr="00C76CC3">
              <w:t xml:space="preserve"> сельский дом культуры»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974AA8" w:rsidRPr="002076AD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04229B" w:rsidRDefault="0004229B" w:rsidP="00EC2A53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729" w:type="dxa"/>
            <w:gridSpan w:val="2"/>
          </w:tcPr>
          <w:p w:rsidR="00974AA8" w:rsidRPr="0004229B" w:rsidRDefault="00974AA8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 w:rsidR="0004229B" w:rsidRPr="0004229B">
              <w:t>4.</w:t>
            </w:r>
          </w:p>
          <w:p w:rsidR="00974AA8" w:rsidRPr="002E393E" w:rsidRDefault="0004229B" w:rsidP="00760B9C">
            <w:pPr>
              <w:widowControl w:val="0"/>
            </w:pPr>
            <w:r w:rsidRPr="0004229B">
              <w:rPr>
                <w:rFonts w:ascii="Times New Roman CYR" w:hAnsi="Times New Roman CYR" w:cs="Times New Roman CYR"/>
              </w:rPr>
              <w:t>Мероприятия по адаптации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2976" w:type="dxa"/>
          </w:tcPr>
          <w:p w:rsidR="00974AA8" w:rsidRPr="002076AD" w:rsidRDefault="00974AA8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7578C8" w:rsidRDefault="00974AA8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974AA8" w:rsidRPr="002076AD" w:rsidRDefault="00974AA8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74AA8" w:rsidRPr="007578C8" w:rsidRDefault="00974AA8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974AA8" w:rsidRPr="0004229B" w:rsidRDefault="0004229B" w:rsidP="00EC2A5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.</w:t>
            </w:r>
            <w:r>
              <w:rPr>
                <w:lang w:val="en-US"/>
              </w:rPr>
              <w:t>5</w:t>
            </w:r>
          </w:p>
        </w:tc>
      </w:tr>
    </w:tbl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Pr="00F65582" w:rsidRDefault="00974AA8">
      <w:pPr>
        <w:rPr>
          <w:sz w:val="2"/>
          <w:szCs w:val="2"/>
        </w:rPr>
      </w:pPr>
    </w:p>
    <w:p w:rsidR="00974AA8" w:rsidRPr="00FD40F8" w:rsidRDefault="00974AA8" w:rsidP="0004229B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974AA8" w:rsidRDefault="00974AA8" w:rsidP="0004229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4229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4229B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04229B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>РАСХОДЫ</w:t>
      </w:r>
    </w:p>
    <w:p w:rsidR="00974AA8" w:rsidRDefault="00974AA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974AA8" w:rsidRDefault="00974AA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4AA8" w:rsidRPr="00EE2DD0" w:rsidTr="00D1764D">
        <w:tc>
          <w:tcPr>
            <w:tcW w:w="2728" w:type="dxa"/>
            <w:vMerge w:val="restart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974AA8" w:rsidRPr="00EE2DD0" w:rsidTr="002205F8">
        <w:tc>
          <w:tcPr>
            <w:tcW w:w="2728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974AA8" w:rsidRPr="002076AD" w:rsidRDefault="00974AA8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BA2132" w:rsidRPr="00EE2DD0" w:rsidTr="002205F8">
        <w:tc>
          <w:tcPr>
            <w:tcW w:w="2728" w:type="dxa"/>
          </w:tcPr>
          <w:p w:rsidR="00BA2132" w:rsidRPr="002076AD" w:rsidRDefault="00BA2132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Бессергеневского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851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BA2132" w:rsidRPr="002076AD" w:rsidRDefault="00BA213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BA2132" w:rsidRPr="00636AFB" w:rsidRDefault="00E944CE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65597,0</w:t>
            </w:r>
          </w:p>
        </w:tc>
        <w:tc>
          <w:tcPr>
            <w:tcW w:w="778" w:type="dxa"/>
          </w:tcPr>
          <w:p w:rsidR="00BA2132" w:rsidRPr="00636AFB" w:rsidRDefault="00BA2132" w:rsidP="008B3B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708" w:type="dxa"/>
          </w:tcPr>
          <w:p w:rsidR="00BA2132" w:rsidRPr="00636AFB" w:rsidRDefault="004F4CE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3917,1</w:t>
            </w:r>
          </w:p>
        </w:tc>
        <w:tc>
          <w:tcPr>
            <w:tcW w:w="641" w:type="dxa"/>
          </w:tcPr>
          <w:p w:rsidR="00BA2132" w:rsidRPr="00636AFB" w:rsidRDefault="004F4CEF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567" w:type="dxa"/>
          </w:tcPr>
          <w:p w:rsidR="00BA2132" w:rsidRPr="00636AFB" w:rsidRDefault="004F4CEF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5158,4</w:t>
            </w:r>
          </w:p>
        </w:tc>
        <w:tc>
          <w:tcPr>
            <w:tcW w:w="567" w:type="dxa"/>
          </w:tcPr>
          <w:p w:rsidR="00BA2132" w:rsidRPr="00636AFB" w:rsidRDefault="00E944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5744,6</w:t>
            </w:r>
          </w:p>
        </w:tc>
        <w:tc>
          <w:tcPr>
            <w:tcW w:w="567" w:type="dxa"/>
          </w:tcPr>
          <w:p w:rsidR="00BA2132" w:rsidRPr="00636AFB" w:rsidRDefault="00E944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6634,9</w:t>
            </w:r>
          </w:p>
        </w:tc>
        <w:tc>
          <w:tcPr>
            <w:tcW w:w="567" w:type="dxa"/>
          </w:tcPr>
          <w:p w:rsidR="00BA2132" w:rsidRPr="00636AFB" w:rsidRDefault="00E944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5799,0</w:t>
            </w:r>
          </w:p>
        </w:tc>
        <w:tc>
          <w:tcPr>
            <w:tcW w:w="567" w:type="dxa"/>
          </w:tcPr>
          <w:p w:rsidR="00BA2132" w:rsidRPr="00636AFB" w:rsidRDefault="00E944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5607,0</w:t>
            </w:r>
          </w:p>
        </w:tc>
        <w:tc>
          <w:tcPr>
            <w:tcW w:w="567" w:type="dxa"/>
          </w:tcPr>
          <w:p w:rsidR="00BA2132" w:rsidRPr="00636AFB" w:rsidRDefault="004F4CEF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BA2132" w:rsidRPr="00636AFB" w:rsidRDefault="004F4CEF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BA2132" w:rsidRPr="00636AFB" w:rsidRDefault="004F4CEF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BA2132" w:rsidRPr="00636AFB" w:rsidRDefault="004F4CEF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</w:tr>
      <w:tr w:rsidR="00E944CE" w:rsidRPr="00EE2DD0" w:rsidTr="002205F8">
        <w:tc>
          <w:tcPr>
            <w:tcW w:w="2728" w:type="dxa"/>
            <w:vMerge w:val="restart"/>
          </w:tcPr>
          <w:p w:rsidR="00E944CE" w:rsidRPr="002076AD" w:rsidRDefault="00E944CE" w:rsidP="0004229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</w:t>
            </w:r>
          </w:p>
        </w:tc>
        <w:tc>
          <w:tcPr>
            <w:tcW w:w="1491" w:type="dxa"/>
          </w:tcPr>
          <w:p w:rsidR="00E944CE" w:rsidRPr="002076AD" w:rsidRDefault="00E944C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51" w:type="dxa"/>
          </w:tcPr>
          <w:p w:rsidR="00E944CE" w:rsidRPr="002076AD" w:rsidRDefault="00E944C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E944CE" w:rsidRPr="002076AD" w:rsidRDefault="00E944C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E944CE" w:rsidRPr="002076AD" w:rsidRDefault="00E944C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E944CE" w:rsidRPr="002076AD" w:rsidRDefault="00E944C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65597,0</w:t>
            </w:r>
          </w:p>
        </w:tc>
        <w:tc>
          <w:tcPr>
            <w:tcW w:w="778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708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3917,1</w:t>
            </w:r>
          </w:p>
        </w:tc>
        <w:tc>
          <w:tcPr>
            <w:tcW w:w="641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5158,4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5744,6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6634,9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5799,0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5607,0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</w:tr>
      <w:tr w:rsidR="00E944CE" w:rsidRPr="00EE2DD0" w:rsidTr="002205F8">
        <w:tc>
          <w:tcPr>
            <w:tcW w:w="2728" w:type="dxa"/>
            <w:vMerge/>
          </w:tcPr>
          <w:p w:rsidR="00E944CE" w:rsidRPr="002076AD" w:rsidRDefault="00E944CE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E944CE" w:rsidRPr="007578C8" w:rsidRDefault="00E944CE" w:rsidP="00E824DC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E944CE" w:rsidRPr="002076AD" w:rsidRDefault="00E944C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E944CE" w:rsidRPr="002076AD" w:rsidRDefault="00E944C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E944CE" w:rsidRPr="002076AD" w:rsidRDefault="00E944C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E944CE" w:rsidRPr="002076AD" w:rsidRDefault="00E944CE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65597,0</w:t>
            </w:r>
          </w:p>
        </w:tc>
        <w:tc>
          <w:tcPr>
            <w:tcW w:w="778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708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3917,1</w:t>
            </w:r>
          </w:p>
        </w:tc>
        <w:tc>
          <w:tcPr>
            <w:tcW w:w="641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5158,4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5744,6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6634,9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5799,0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5607,0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</w:tr>
      <w:tr w:rsidR="00E944CE" w:rsidRPr="00EE2DD0" w:rsidTr="002205F8">
        <w:tc>
          <w:tcPr>
            <w:tcW w:w="2728" w:type="dxa"/>
          </w:tcPr>
          <w:p w:rsidR="00E944CE" w:rsidRDefault="00E944CE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E944CE" w:rsidRPr="00760B9C" w:rsidRDefault="00E944CE" w:rsidP="008C25DB">
            <w:pPr>
              <w:widowControl w:val="0"/>
              <w:jc w:val="both"/>
            </w:pPr>
            <w:r w:rsidRPr="001D1512">
              <w:rPr>
                <w:rFonts w:ascii="Times New Roman CYR" w:hAnsi="Times New Roman CYR" w:cs="Times New Roman CYR"/>
              </w:rPr>
              <w:t>О</w:t>
            </w:r>
            <w:r w:rsidRPr="005D2AB7">
              <w:rPr>
                <w:rFonts w:ascii="Times New Roman CYR" w:hAnsi="Times New Roman CYR" w:cs="Times New Roman CYR"/>
              </w:rPr>
              <w:t>беспечение деятельности (оказание услуг) муниципальных учреждений культуры Бессергеневского сельского поселения</w:t>
            </w:r>
          </w:p>
        </w:tc>
        <w:tc>
          <w:tcPr>
            <w:tcW w:w="1491" w:type="dxa"/>
          </w:tcPr>
          <w:p w:rsidR="00E944CE" w:rsidRPr="007578C8" w:rsidRDefault="00E944CE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E944CE" w:rsidRPr="002076AD" w:rsidRDefault="00E944C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E944CE" w:rsidRPr="002076AD" w:rsidRDefault="00E944C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E944CE" w:rsidRPr="005D2AB7" w:rsidRDefault="00E944CE" w:rsidP="005D2A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8</w:t>
            </w:r>
            <w:r w:rsidRPr="006B1592">
              <w:rPr>
                <w:rFonts w:ascii="Times New Roman" w:hAnsi="Times New Roman" w:cs="Times New Roman"/>
                <w:kern w:val="2"/>
              </w:rPr>
              <w:t>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00590</w:t>
            </w:r>
          </w:p>
        </w:tc>
        <w:tc>
          <w:tcPr>
            <w:tcW w:w="850" w:type="dxa"/>
          </w:tcPr>
          <w:p w:rsidR="00E944CE" w:rsidRPr="002076AD" w:rsidRDefault="00E944CE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65311,5</w:t>
            </w:r>
          </w:p>
        </w:tc>
        <w:tc>
          <w:tcPr>
            <w:tcW w:w="778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708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3631,6</w:t>
            </w:r>
          </w:p>
        </w:tc>
        <w:tc>
          <w:tcPr>
            <w:tcW w:w="641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5158,4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5744,6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6634,9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5799,0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5607,0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74AA8" w:rsidRPr="00760B9C" w:rsidRDefault="00974AA8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957E9E">
              <w:rPr>
                <w:rFonts w:ascii="Times New Roman CYR" w:hAnsi="Times New Roman CYR" w:cs="Times New Roman CYR"/>
              </w:rPr>
              <w:t>Бессергеневского</w:t>
            </w:r>
            <w:r w:rsidRPr="00760B9C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974AA8" w:rsidRPr="007578C8" w:rsidRDefault="00974AA8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6B1592" w:rsidRDefault="001D1512" w:rsidP="001D15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850" w:type="dxa"/>
          </w:tcPr>
          <w:p w:rsidR="00974AA8" w:rsidRPr="006B159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992" w:type="dxa"/>
          </w:tcPr>
          <w:p w:rsidR="00974AA8" w:rsidRPr="00636AFB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636AFB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641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974AA8" w:rsidRPr="0004229B" w:rsidRDefault="00974AA8" w:rsidP="0004229B">
            <w:pPr>
              <w:widowControl w:val="0"/>
              <w:jc w:val="both"/>
            </w:pPr>
            <w:r w:rsidRPr="00C76CC3">
              <w:t>Капитальный ремонт здания МУК «</w:t>
            </w:r>
            <w:proofErr w:type="spellStart"/>
            <w:r w:rsidR="00957E9E">
              <w:t>Бессергеневский</w:t>
            </w:r>
            <w:proofErr w:type="spellEnd"/>
            <w:r w:rsidRPr="00C76CC3">
              <w:t xml:space="preserve"> сельский дом культуры»</w:t>
            </w:r>
          </w:p>
        </w:tc>
        <w:tc>
          <w:tcPr>
            <w:tcW w:w="1491" w:type="dxa"/>
          </w:tcPr>
          <w:p w:rsidR="00974AA8" w:rsidRPr="007578C8" w:rsidRDefault="00974AA8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850" w:type="dxa"/>
          </w:tcPr>
          <w:p w:rsidR="00974AA8" w:rsidRPr="006B159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974AA8" w:rsidRPr="00636AFB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636AFB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641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636AFB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</w:tr>
      <w:tr w:rsidR="00AB2473" w:rsidRPr="00EE2DD0" w:rsidTr="002205F8">
        <w:tc>
          <w:tcPr>
            <w:tcW w:w="2728" w:type="dxa"/>
          </w:tcPr>
          <w:p w:rsidR="00AB2473" w:rsidRDefault="00AB2473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0B0E07">
              <w:t>1</w:t>
            </w:r>
            <w:r w:rsidRPr="002076AD">
              <w:t>.</w:t>
            </w:r>
            <w:r w:rsidRPr="000B0E07">
              <w:t>4</w:t>
            </w:r>
            <w:r w:rsidRPr="002076AD">
              <w:t>.</w:t>
            </w:r>
          </w:p>
          <w:p w:rsidR="00AB2473" w:rsidRPr="002E393E" w:rsidRDefault="00AB2473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AB2473" w:rsidRPr="007578C8" w:rsidRDefault="00AB2473" w:rsidP="00E824DC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AB2473" w:rsidRPr="002076AD" w:rsidRDefault="00AB247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AB2473" w:rsidRPr="002076AD" w:rsidRDefault="00AB247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B2473" w:rsidRPr="006B1592" w:rsidRDefault="00AB2473" w:rsidP="001D15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81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AB2473" w:rsidRPr="006B1592" w:rsidRDefault="00AB247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AB2473" w:rsidRPr="00636AFB" w:rsidRDefault="000625A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285,5</w:t>
            </w:r>
          </w:p>
        </w:tc>
        <w:tc>
          <w:tcPr>
            <w:tcW w:w="778" w:type="dxa"/>
          </w:tcPr>
          <w:p w:rsidR="00AB2473" w:rsidRPr="00636AFB" w:rsidRDefault="00AB2473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0,0</w:t>
            </w:r>
          </w:p>
        </w:tc>
        <w:tc>
          <w:tcPr>
            <w:tcW w:w="708" w:type="dxa"/>
          </w:tcPr>
          <w:p w:rsidR="00AB2473" w:rsidRPr="00636AFB" w:rsidRDefault="000625A2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285,5</w:t>
            </w:r>
          </w:p>
        </w:tc>
        <w:tc>
          <w:tcPr>
            <w:tcW w:w="641" w:type="dxa"/>
          </w:tcPr>
          <w:p w:rsidR="00AB2473" w:rsidRPr="00636AFB" w:rsidRDefault="00AB2473">
            <w:pPr>
              <w:rPr>
                <w:sz w:val="18"/>
                <w:szCs w:val="18"/>
              </w:rPr>
            </w:pPr>
            <w:r w:rsidRPr="00636AFB">
              <w:rPr>
                <w:kern w:val="2"/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AB2473" w:rsidRPr="00636AFB" w:rsidRDefault="00AB2473">
            <w:pPr>
              <w:rPr>
                <w:sz w:val="18"/>
                <w:szCs w:val="18"/>
              </w:rPr>
            </w:pPr>
            <w:r w:rsidRPr="00636AFB">
              <w:rPr>
                <w:kern w:val="2"/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AB2473" w:rsidRPr="00636AFB" w:rsidRDefault="00AB2473">
            <w:pPr>
              <w:rPr>
                <w:sz w:val="18"/>
                <w:szCs w:val="18"/>
              </w:rPr>
            </w:pPr>
            <w:r w:rsidRPr="00636AFB">
              <w:rPr>
                <w:kern w:val="2"/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AB2473" w:rsidRPr="00636AFB" w:rsidRDefault="00AB2473">
            <w:pPr>
              <w:rPr>
                <w:sz w:val="18"/>
                <w:szCs w:val="18"/>
              </w:rPr>
            </w:pPr>
            <w:r w:rsidRPr="00636AFB">
              <w:rPr>
                <w:kern w:val="2"/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AB2473" w:rsidRPr="00636AFB" w:rsidRDefault="00AB2473">
            <w:pPr>
              <w:rPr>
                <w:sz w:val="18"/>
                <w:szCs w:val="18"/>
              </w:rPr>
            </w:pPr>
            <w:r w:rsidRPr="00636AFB">
              <w:rPr>
                <w:kern w:val="2"/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AB2473" w:rsidRPr="00636AFB" w:rsidRDefault="00AB2473">
            <w:pPr>
              <w:rPr>
                <w:sz w:val="18"/>
                <w:szCs w:val="18"/>
              </w:rPr>
            </w:pPr>
            <w:r w:rsidRPr="00636AFB">
              <w:rPr>
                <w:kern w:val="2"/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AB2473" w:rsidRPr="00636AFB" w:rsidRDefault="00AB2473">
            <w:pPr>
              <w:rPr>
                <w:sz w:val="18"/>
                <w:szCs w:val="18"/>
              </w:rPr>
            </w:pPr>
            <w:r w:rsidRPr="00636AFB">
              <w:rPr>
                <w:kern w:val="2"/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AB2473" w:rsidRPr="00636AFB" w:rsidRDefault="00AB2473">
            <w:pPr>
              <w:rPr>
                <w:sz w:val="18"/>
                <w:szCs w:val="18"/>
              </w:rPr>
            </w:pPr>
            <w:r w:rsidRPr="00636AFB">
              <w:rPr>
                <w:kern w:val="2"/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AB2473" w:rsidRPr="00636AFB" w:rsidRDefault="00AB2473">
            <w:pPr>
              <w:rPr>
                <w:sz w:val="18"/>
                <w:szCs w:val="18"/>
              </w:rPr>
            </w:pPr>
            <w:r w:rsidRPr="00636AFB">
              <w:rPr>
                <w:kern w:val="2"/>
                <w:sz w:val="18"/>
                <w:szCs w:val="18"/>
              </w:rPr>
              <w:t>0,0</w:t>
            </w:r>
          </w:p>
        </w:tc>
        <w:tc>
          <w:tcPr>
            <w:tcW w:w="567" w:type="dxa"/>
          </w:tcPr>
          <w:p w:rsidR="00AB2473" w:rsidRPr="00636AFB" w:rsidRDefault="00AB2473">
            <w:pPr>
              <w:rPr>
                <w:sz w:val="18"/>
                <w:szCs w:val="18"/>
              </w:rPr>
            </w:pPr>
            <w:r w:rsidRPr="00636AFB">
              <w:rPr>
                <w:kern w:val="2"/>
                <w:sz w:val="18"/>
                <w:szCs w:val="18"/>
              </w:rPr>
              <w:t>0,0</w:t>
            </w:r>
          </w:p>
        </w:tc>
      </w:tr>
    </w:tbl>
    <w:p w:rsidR="00974AA8" w:rsidRPr="00580ED9" w:rsidRDefault="00974AA8">
      <w:pPr>
        <w:rPr>
          <w:sz w:val="2"/>
          <w:szCs w:val="2"/>
        </w:rPr>
      </w:pP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974AA8" w:rsidRPr="005D5A0B" w:rsidRDefault="00974AA8" w:rsidP="007232EF">
      <w:pPr>
        <w:numPr>
          <w:ilvl w:val="0"/>
          <w:numId w:val="14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РзПр – раздел, подраздел;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974AA8" w:rsidRPr="005D5A0B" w:rsidRDefault="00974AA8" w:rsidP="007232EF">
      <w:pPr>
        <w:numPr>
          <w:ilvl w:val="0"/>
          <w:numId w:val="14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974AA8" w:rsidRPr="00FD40F8" w:rsidRDefault="00974AA8" w:rsidP="00692888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lastRenderedPageBreak/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974AA8" w:rsidRDefault="00974AA8" w:rsidP="0069288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69288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692888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0422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974A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974A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6"/>
        <w:gridCol w:w="2977"/>
        <w:gridCol w:w="2331"/>
        <w:gridCol w:w="1134"/>
        <w:gridCol w:w="709"/>
        <w:gridCol w:w="708"/>
        <w:gridCol w:w="709"/>
        <w:gridCol w:w="709"/>
        <w:gridCol w:w="709"/>
        <w:gridCol w:w="708"/>
        <w:gridCol w:w="622"/>
        <w:gridCol w:w="708"/>
        <w:gridCol w:w="567"/>
        <w:gridCol w:w="567"/>
        <w:gridCol w:w="709"/>
        <w:gridCol w:w="655"/>
      </w:tblGrid>
      <w:tr w:rsidR="00974AA8" w:rsidRPr="000422A8" w:rsidTr="00950DC1">
        <w:trPr>
          <w:jc w:val="center"/>
        </w:trPr>
        <w:tc>
          <w:tcPr>
            <w:tcW w:w="426" w:type="dxa"/>
            <w:vMerge w:val="restart"/>
          </w:tcPr>
          <w:p w:rsidR="00974AA8" w:rsidRPr="002076AD" w:rsidRDefault="00974AA8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74AA8" w:rsidRPr="002076AD" w:rsidRDefault="00974AA8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977" w:type="dxa"/>
            <w:vMerge w:val="restart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331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080" w:type="dxa"/>
            <w:gridSpan w:val="12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950DC1" w:rsidRPr="00CE7071" w:rsidTr="00950DC1">
        <w:trPr>
          <w:jc w:val="center"/>
        </w:trPr>
        <w:tc>
          <w:tcPr>
            <w:tcW w:w="426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331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1134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70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0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655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50DC1" w:rsidRPr="00CE7071" w:rsidTr="00950DC1">
        <w:trPr>
          <w:jc w:val="center"/>
        </w:trPr>
        <w:tc>
          <w:tcPr>
            <w:tcW w:w="426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3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0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0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0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655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636AFB" w:rsidRPr="00CE7071" w:rsidTr="00950DC1">
        <w:trPr>
          <w:jc w:val="center"/>
        </w:trPr>
        <w:tc>
          <w:tcPr>
            <w:tcW w:w="426" w:type="dxa"/>
            <w:vMerge w:val="restart"/>
          </w:tcPr>
          <w:p w:rsidR="00636AFB" w:rsidRPr="002076AD" w:rsidRDefault="00636AFB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  <w:vMerge w:val="restart"/>
          </w:tcPr>
          <w:p w:rsidR="00636AFB" w:rsidRPr="002076AD" w:rsidRDefault="00636AFB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Бессергеневского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331" w:type="dxa"/>
          </w:tcPr>
          <w:p w:rsidR="00636AFB" w:rsidRPr="002076AD" w:rsidRDefault="00636AFB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636AFB" w:rsidRPr="00636AFB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65597,0</w:t>
            </w:r>
          </w:p>
        </w:tc>
        <w:tc>
          <w:tcPr>
            <w:tcW w:w="709" w:type="dxa"/>
          </w:tcPr>
          <w:p w:rsidR="00636AFB" w:rsidRPr="00636AFB" w:rsidRDefault="00636AFB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708" w:type="dxa"/>
          </w:tcPr>
          <w:p w:rsidR="00636AFB" w:rsidRPr="00636AFB" w:rsidRDefault="00636AFB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3917,1</w:t>
            </w:r>
          </w:p>
        </w:tc>
        <w:tc>
          <w:tcPr>
            <w:tcW w:w="709" w:type="dxa"/>
          </w:tcPr>
          <w:p w:rsidR="00636AFB" w:rsidRPr="00636AFB" w:rsidRDefault="00636AFB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709" w:type="dxa"/>
          </w:tcPr>
          <w:p w:rsidR="00636AFB" w:rsidRPr="00636AFB" w:rsidRDefault="00636AFB" w:rsidP="00D53236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5158,4</w:t>
            </w:r>
          </w:p>
        </w:tc>
        <w:tc>
          <w:tcPr>
            <w:tcW w:w="709" w:type="dxa"/>
          </w:tcPr>
          <w:p w:rsidR="00636AFB" w:rsidRPr="00636AFB" w:rsidRDefault="00E944CE" w:rsidP="00D532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5744,6</w:t>
            </w:r>
          </w:p>
        </w:tc>
        <w:tc>
          <w:tcPr>
            <w:tcW w:w="708" w:type="dxa"/>
          </w:tcPr>
          <w:p w:rsidR="00636AFB" w:rsidRPr="00636AFB" w:rsidRDefault="00E944CE" w:rsidP="00D532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6634,9</w:t>
            </w:r>
          </w:p>
        </w:tc>
        <w:tc>
          <w:tcPr>
            <w:tcW w:w="622" w:type="dxa"/>
          </w:tcPr>
          <w:p w:rsidR="00636AFB" w:rsidRPr="00636AFB" w:rsidRDefault="00E944CE" w:rsidP="00D532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5799,0</w:t>
            </w:r>
          </w:p>
        </w:tc>
        <w:tc>
          <w:tcPr>
            <w:tcW w:w="708" w:type="dxa"/>
          </w:tcPr>
          <w:p w:rsidR="00636AFB" w:rsidRPr="00636AFB" w:rsidRDefault="00E944CE" w:rsidP="00D532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5607,0</w:t>
            </w:r>
          </w:p>
        </w:tc>
        <w:tc>
          <w:tcPr>
            <w:tcW w:w="567" w:type="dxa"/>
          </w:tcPr>
          <w:p w:rsidR="00636AFB" w:rsidRPr="00636AFB" w:rsidRDefault="00636AFB" w:rsidP="00D53236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636AFB" w:rsidRPr="00636AFB" w:rsidRDefault="00636AFB" w:rsidP="00D53236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709" w:type="dxa"/>
          </w:tcPr>
          <w:p w:rsidR="00636AFB" w:rsidRPr="00636AFB" w:rsidRDefault="00636AFB" w:rsidP="00D53236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655" w:type="dxa"/>
          </w:tcPr>
          <w:p w:rsidR="00636AFB" w:rsidRPr="00636AFB" w:rsidRDefault="00636AFB" w:rsidP="00D53236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</w:tr>
      <w:tr w:rsidR="00950DC1" w:rsidRPr="00CE7071" w:rsidTr="00950DC1">
        <w:trPr>
          <w:jc w:val="center"/>
        </w:trPr>
        <w:tc>
          <w:tcPr>
            <w:tcW w:w="426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331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55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950DC1" w:rsidRPr="00CE7071" w:rsidTr="00950DC1">
        <w:trPr>
          <w:jc w:val="center"/>
        </w:trPr>
        <w:tc>
          <w:tcPr>
            <w:tcW w:w="426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331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974AA8" w:rsidRPr="00AB2473" w:rsidRDefault="00636A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261,3</w:t>
            </w:r>
          </w:p>
        </w:tc>
        <w:tc>
          <w:tcPr>
            <w:tcW w:w="709" w:type="dxa"/>
          </w:tcPr>
          <w:p w:rsidR="00974AA8" w:rsidRPr="00BA2132" w:rsidRDefault="001D151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BA2132" w:rsidRDefault="00636AFB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261,3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55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950DC1" w:rsidRPr="00CE7071" w:rsidTr="00950DC1">
        <w:trPr>
          <w:jc w:val="center"/>
        </w:trPr>
        <w:tc>
          <w:tcPr>
            <w:tcW w:w="426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331" w:type="dxa"/>
          </w:tcPr>
          <w:p w:rsidR="00974AA8" w:rsidRPr="00893245" w:rsidRDefault="00974AA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55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E944CE" w:rsidRPr="00CE7071" w:rsidTr="00950DC1">
        <w:trPr>
          <w:jc w:val="center"/>
        </w:trPr>
        <w:tc>
          <w:tcPr>
            <w:tcW w:w="426" w:type="dxa"/>
            <w:vMerge/>
          </w:tcPr>
          <w:p w:rsidR="00E944CE" w:rsidRPr="002076AD" w:rsidRDefault="00E944C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E944CE" w:rsidRPr="002076AD" w:rsidRDefault="00E944CE" w:rsidP="00B91086">
            <w:pPr>
              <w:rPr>
                <w:kern w:val="2"/>
              </w:rPr>
            </w:pPr>
          </w:p>
        </w:tc>
        <w:tc>
          <w:tcPr>
            <w:tcW w:w="2331" w:type="dxa"/>
          </w:tcPr>
          <w:p w:rsidR="00E944CE" w:rsidRPr="002076AD" w:rsidRDefault="00E944C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E944CE" w:rsidRPr="00636AFB" w:rsidRDefault="00E944CE" w:rsidP="00636AF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65335,7</w:t>
            </w:r>
          </w:p>
        </w:tc>
        <w:tc>
          <w:tcPr>
            <w:tcW w:w="709" w:type="dxa"/>
          </w:tcPr>
          <w:p w:rsidR="00E944CE" w:rsidRPr="00636AFB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708" w:type="dxa"/>
          </w:tcPr>
          <w:p w:rsidR="00E944CE" w:rsidRPr="00636AFB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3655,8</w:t>
            </w:r>
          </w:p>
        </w:tc>
        <w:tc>
          <w:tcPr>
            <w:tcW w:w="709" w:type="dxa"/>
          </w:tcPr>
          <w:p w:rsidR="00E944CE" w:rsidRPr="00636AFB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709" w:type="dxa"/>
          </w:tcPr>
          <w:p w:rsidR="00E944CE" w:rsidRPr="00636AFB" w:rsidRDefault="00E944CE" w:rsidP="00D53236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5158,4</w:t>
            </w:r>
          </w:p>
        </w:tc>
        <w:tc>
          <w:tcPr>
            <w:tcW w:w="709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5744,6</w:t>
            </w:r>
          </w:p>
        </w:tc>
        <w:tc>
          <w:tcPr>
            <w:tcW w:w="708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6634,9</w:t>
            </w:r>
          </w:p>
        </w:tc>
        <w:tc>
          <w:tcPr>
            <w:tcW w:w="622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5799,0</w:t>
            </w:r>
          </w:p>
        </w:tc>
        <w:tc>
          <w:tcPr>
            <w:tcW w:w="708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5607,0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709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655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</w:tr>
      <w:tr w:rsidR="00950DC1" w:rsidRPr="00CE7071" w:rsidTr="00950DC1">
        <w:trPr>
          <w:jc w:val="center"/>
        </w:trPr>
        <w:tc>
          <w:tcPr>
            <w:tcW w:w="426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331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55" w:type="dxa"/>
          </w:tcPr>
          <w:p w:rsidR="00974AA8" w:rsidRPr="00BA2132" w:rsidRDefault="00974AA8" w:rsidP="00B9108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E944CE" w:rsidRPr="00CE7071" w:rsidTr="00950DC1">
        <w:trPr>
          <w:jc w:val="center"/>
        </w:trPr>
        <w:tc>
          <w:tcPr>
            <w:tcW w:w="426" w:type="dxa"/>
            <w:vMerge w:val="restart"/>
          </w:tcPr>
          <w:p w:rsidR="00E944CE" w:rsidRPr="002076AD" w:rsidRDefault="00E944CE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7" w:type="dxa"/>
            <w:vMerge w:val="restart"/>
          </w:tcPr>
          <w:p w:rsidR="00E944CE" w:rsidRPr="002076AD" w:rsidRDefault="00E944CE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Бессергеневского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331" w:type="dxa"/>
          </w:tcPr>
          <w:p w:rsidR="00E944CE" w:rsidRPr="002076AD" w:rsidRDefault="00E944C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65597,0</w:t>
            </w:r>
          </w:p>
        </w:tc>
        <w:tc>
          <w:tcPr>
            <w:tcW w:w="709" w:type="dxa"/>
          </w:tcPr>
          <w:p w:rsidR="00E944CE" w:rsidRPr="00636AFB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708" w:type="dxa"/>
          </w:tcPr>
          <w:p w:rsidR="00E944CE" w:rsidRPr="00636AFB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3917,1</w:t>
            </w:r>
          </w:p>
        </w:tc>
        <w:tc>
          <w:tcPr>
            <w:tcW w:w="709" w:type="dxa"/>
          </w:tcPr>
          <w:p w:rsidR="00E944CE" w:rsidRPr="00636AFB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709" w:type="dxa"/>
          </w:tcPr>
          <w:p w:rsidR="00E944CE" w:rsidRPr="00636AFB" w:rsidRDefault="00E944CE" w:rsidP="00D53236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5158,4</w:t>
            </w:r>
          </w:p>
        </w:tc>
        <w:tc>
          <w:tcPr>
            <w:tcW w:w="709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5744,6</w:t>
            </w:r>
          </w:p>
        </w:tc>
        <w:tc>
          <w:tcPr>
            <w:tcW w:w="708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6634,9</w:t>
            </w:r>
          </w:p>
        </w:tc>
        <w:tc>
          <w:tcPr>
            <w:tcW w:w="622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5799,0</w:t>
            </w:r>
          </w:p>
        </w:tc>
        <w:tc>
          <w:tcPr>
            <w:tcW w:w="708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5607,0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709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655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</w:tr>
      <w:tr w:rsidR="00E944CE" w:rsidRPr="00CE7071" w:rsidTr="00950DC1">
        <w:trPr>
          <w:jc w:val="center"/>
        </w:trPr>
        <w:tc>
          <w:tcPr>
            <w:tcW w:w="426" w:type="dxa"/>
            <w:vMerge/>
          </w:tcPr>
          <w:p w:rsidR="00E944CE" w:rsidRPr="002076AD" w:rsidRDefault="00E944C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E944CE" w:rsidRPr="002076AD" w:rsidRDefault="00E944CE" w:rsidP="00B91086">
            <w:pPr>
              <w:rPr>
                <w:kern w:val="2"/>
              </w:rPr>
            </w:pPr>
          </w:p>
        </w:tc>
        <w:tc>
          <w:tcPr>
            <w:tcW w:w="2331" w:type="dxa"/>
          </w:tcPr>
          <w:p w:rsidR="00E944CE" w:rsidRPr="002076AD" w:rsidRDefault="00E944C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E944CE" w:rsidRPr="00BA2132" w:rsidRDefault="00E944CE" w:rsidP="00B96FDE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E944CE" w:rsidRPr="00BA2132" w:rsidRDefault="00E944CE" w:rsidP="00D5323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944CE" w:rsidRPr="00BA2132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55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E944CE" w:rsidRPr="00CE7071" w:rsidTr="00950DC1">
        <w:trPr>
          <w:jc w:val="center"/>
        </w:trPr>
        <w:tc>
          <w:tcPr>
            <w:tcW w:w="426" w:type="dxa"/>
            <w:vMerge/>
          </w:tcPr>
          <w:p w:rsidR="00E944CE" w:rsidRPr="002076AD" w:rsidRDefault="00E944C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E944CE" w:rsidRPr="002076AD" w:rsidRDefault="00E944CE" w:rsidP="00B91086">
            <w:pPr>
              <w:rPr>
                <w:kern w:val="2"/>
              </w:rPr>
            </w:pPr>
          </w:p>
        </w:tc>
        <w:tc>
          <w:tcPr>
            <w:tcW w:w="2331" w:type="dxa"/>
          </w:tcPr>
          <w:p w:rsidR="00E944CE" w:rsidRPr="002076AD" w:rsidRDefault="00E944C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E944CE" w:rsidRPr="00AB2473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261,3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:rsidR="00E944CE" w:rsidRPr="00BA2132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261,3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E944CE" w:rsidRPr="00BA2132" w:rsidRDefault="00E944CE" w:rsidP="00D5323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944CE" w:rsidRPr="00BA2132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55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E944CE" w:rsidRPr="00CE7071" w:rsidTr="00950DC1">
        <w:trPr>
          <w:jc w:val="center"/>
        </w:trPr>
        <w:tc>
          <w:tcPr>
            <w:tcW w:w="426" w:type="dxa"/>
            <w:vMerge/>
          </w:tcPr>
          <w:p w:rsidR="00E944CE" w:rsidRPr="002076AD" w:rsidRDefault="00E944C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E944CE" w:rsidRPr="002076AD" w:rsidRDefault="00E944CE" w:rsidP="00B91086">
            <w:pPr>
              <w:rPr>
                <w:kern w:val="2"/>
              </w:rPr>
            </w:pPr>
          </w:p>
        </w:tc>
        <w:tc>
          <w:tcPr>
            <w:tcW w:w="2331" w:type="dxa"/>
          </w:tcPr>
          <w:p w:rsidR="00E944CE" w:rsidRPr="00893245" w:rsidRDefault="00E944CE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E944CE" w:rsidRPr="00BA2132" w:rsidRDefault="00E944CE" w:rsidP="00B96FDE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E944CE" w:rsidRPr="00BA2132" w:rsidRDefault="00E944CE" w:rsidP="00D5323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944CE" w:rsidRPr="00BA2132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E944CE" w:rsidRPr="00BA2132" w:rsidRDefault="00E944CE" w:rsidP="00D53236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55" w:type="dxa"/>
          </w:tcPr>
          <w:p w:rsidR="00E944CE" w:rsidRPr="00BA2132" w:rsidRDefault="00E944CE" w:rsidP="00D53236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  <w:tr w:rsidR="00E944CE" w:rsidRPr="00CE7071" w:rsidTr="00950DC1">
        <w:trPr>
          <w:jc w:val="center"/>
        </w:trPr>
        <w:tc>
          <w:tcPr>
            <w:tcW w:w="426" w:type="dxa"/>
            <w:vMerge/>
          </w:tcPr>
          <w:p w:rsidR="00E944CE" w:rsidRPr="002076AD" w:rsidRDefault="00E944CE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E944CE" w:rsidRPr="002076AD" w:rsidRDefault="00E944CE" w:rsidP="00B91086">
            <w:pPr>
              <w:rPr>
                <w:kern w:val="2"/>
              </w:rPr>
            </w:pPr>
          </w:p>
        </w:tc>
        <w:tc>
          <w:tcPr>
            <w:tcW w:w="2331" w:type="dxa"/>
          </w:tcPr>
          <w:p w:rsidR="00E944CE" w:rsidRPr="002076AD" w:rsidRDefault="00E944CE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E944CE" w:rsidRPr="00636AFB" w:rsidRDefault="00E944CE" w:rsidP="00B96FD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65335,7</w:t>
            </w:r>
          </w:p>
        </w:tc>
        <w:tc>
          <w:tcPr>
            <w:tcW w:w="709" w:type="dxa"/>
          </w:tcPr>
          <w:p w:rsidR="00E944CE" w:rsidRPr="00636AFB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708" w:type="dxa"/>
          </w:tcPr>
          <w:p w:rsidR="00E944CE" w:rsidRPr="00636AFB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3655,8</w:t>
            </w:r>
          </w:p>
        </w:tc>
        <w:tc>
          <w:tcPr>
            <w:tcW w:w="709" w:type="dxa"/>
          </w:tcPr>
          <w:p w:rsidR="00E944CE" w:rsidRPr="00636AFB" w:rsidRDefault="00E944CE" w:rsidP="00D5323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636AFB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709" w:type="dxa"/>
          </w:tcPr>
          <w:p w:rsidR="00E944CE" w:rsidRPr="00636AFB" w:rsidRDefault="00E944CE" w:rsidP="00D53236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5158,4</w:t>
            </w:r>
          </w:p>
        </w:tc>
        <w:tc>
          <w:tcPr>
            <w:tcW w:w="709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5744,6</w:t>
            </w:r>
          </w:p>
        </w:tc>
        <w:tc>
          <w:tcPr>
            <w:tcW w:w="708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6634,9</w:t>
            </w:r>
          </w:p>
        </w:tc>
        <w:tc>
          <w:tcPr>
            <w:tcW w:w="622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5799,0</w:t>
            </w:r>
          </w:p>
        </w:tc>
        <w:tc>
          <w:tcPr>
            <w:tcW w:w="708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5607,0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567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709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  <w:tc>
          <w:tcPr>
            <w:tcW w:w="655" w:type="dxa"/>
          </w:tcPr>
          <w:p w:rsidR="00E944CE" w:rsidRPr="00636AFB" w:rsidRDefault="00E944CE" w:rsidP="00B96FDE">
            <w:pPr>
              <w:rPr>
                <w:sz w:val="18"/>
                <w:szCs w:val="18"/>
              </w:rPr>
            </w:pPr>
            <w:r w:rsidRPr="00636AFB">
              <w:rPr>
                <w:sz w:val="18"/>
                <w:szCs w:val="18"/>
              </w:rPr>
              <w:t>5700,0</w:t>
            </w:r>
          </w:p>
        </w:tc>
      </w:tr>
      <w:tr w:rsidR="00950DC1" w:rsidRPr="00CE7071" w:rsidTr="00950DC1">
        <w:trPr>
          <w:jc w:val="center"/>
        </w:trPr>
        <w:tc>
          <w:tcPr>
            <w:tcW w:w="426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331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8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655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</w:tbl>
    <w:p w:rsidR="00974AA8" w:rsidRPr="00565D68" w:rsidRDefault="00974AA8">
      <w:pPr>
        <w:rPr>
          <w:sz w:val="2"/>
          <w:szCs w:val="2"/>
        </w:rPr>
      </w:pPr>
    </w:p>
    <w:p w:rsidR="00974AA8" w:rsidRPr="00FD40F8" w:rsidRDefault="00974AA8" w:rsidP="001D1512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lastRenderedPageBreak/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974AA8" w:rsidRDefault="00974AA8" w:rsidP="001D1512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1D1512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1D1512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974AA8" w:rsidRPr="00FD40F8" w:rsidRDefault="00974AA8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974AA8" w:rsidRPr="002D4F24" w:rsidRDefault="00974AA8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974AA8" w:rsidRPr="00452A84" w:rsidTr="00985C72">
        <w:trPr>
          <w:tblHeader/>
        </w:trPr>
        <w:tc>
          <w:tcPr>
            <w:tcW w:w="655" w:type="dxa"/>
            <w:vMerge w:val="restart"/>
          </w:tcPr>
          <w:p w:rsidR="00974AA8" w:rsidRPr="00452A84" w:rsidRDefault="00974AA8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инвестиционногопроекта</w:t>
            </w:r>
          </w:p>
        </w:tc>
        <w:tc>
          <w:tcPr>
            <w:tcW w:w="1599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974AA8" w:rsidRPr="00985C72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974AA8" w:rsidRPr="00452A84" w:rsidTr="00B91086">
        <w:trPr>
          <w:tblHeader/>
        </w:trPr>
        <w:tc>
          <w:tcPr>
            <w:tcW w:w="15265" w:type="dxa"/>
            <w:gridSpan w:val="17"/>
          </w:tcPr>
          <w:p w:rsidR="00974AA8" w:rsidRPr="00452A84" w:rsidRDefault="00974AA8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 xml:space="preserve">а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 w:val="restart"/>
          </w:tcPr>
          <w:p w:rsidR="00974AA8" w:rsidRPr="00452A84" w:rsidRDefault="00974AA8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974AA8" w:rsidRPr="00452A84" w:rsidRDefault="00974AA8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974AA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23290,6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74AA8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974AA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21543,8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74AA8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2D4F24" w:rsidRDefault="00974AA8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74AA8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974AA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1746,8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 w:val="restart"/>
          </w:tcPr>
          <w:p w:rsidR="00692888" w:rsidRPr="00452A84" w:rsidRDefault="00955751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1.1</w:t>
            </w:r>
          </w:p>
        </w:tc>
        <w:tc>
          <w:tcPr>
            <w:tcW w:w="2495" w:type="dxa"/>
            <w:vMerge w:val="restart"/>
          </w:tcPr>
          <w:p w:rsidR="00692888" w:rsidRDefault="00692888" w:rsidP="006B24B6">
            <w:pPr>
              <w:autoSpaceDE w:val="0"/>
              <w:autoSpaceDN w:val="0"/>
              <w:adjustRightInd w:val="0"/>
              <w:spacing w:line="223" w:lineRule="auto"/>
              <w:jc w:val="center"/>
            </w:pPr>
            <w:r w:rsidRPr="005A69D7">
              <w:t>Капитальный ремонт СДК</w:t>
            </w:r>
            <w:r>
              <w:t xml:space="preserve"> ст. </w:t>
            </w:r>
            <w:proofErr w:type="spellStart"/>
            <w:r>
              <w:t>Заплавской</w:t>
            </w:r>
            <w:proofErr w:type="spellEnd"/>
            <w:r>
              <w:t xml:space="preserve"> и прилегающей дворовой территории по адресу: Ростовская область, Октябрьский район, ст. Заплавская, ул. Ленина д.1</w:t>
            </w:r>
          </w:p>
          <w:p w:rsidR="00692888" w:rsidRDefault="00692888" w:rsidP="006B24B6">
            <w:pPr>
              <w:autoSpaceDE w:val="0"/>
              <w:autoSpaceDN w:val="0"/>
              <w:adjustRightInd w:val="0"/>
              <w:spacing w:line="223" w:lineRule="auto"/>
              <w:jc w:val="center"/>
            </w:pPr>
          </w:p>
          <w:p w:rsidR="00692888" w:rsidRDefault="00692888" w:rsidP="006B24B6">
            <w:pPr>
              <w:autoSpaceDE w:val="0"/>
              <w:autoSpaceDN w:val="0"/>
              <w:adjustRightInd w:val="0"/>
              <w:spacing w:line="223" w:lineRule="auto"/>
              <w:jc w:val="center"/>
            </w:pPr>
          </w:p>
          <w:p w:rsidR="00692888" w:rsidRPr="005A1F0D" w:rsidRDefault="00692888" w:rsidP="006B24B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692888" w:rsidRPr="005A1F0D" w:rsidRDefault="00692888" w:rsidP="006B24B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 w:val="restart"/>
          </w:tcPr>
          <w:p w:rsidR="00692888" w:rsidRPr="005A69D7" w:rsidRDefault="00692888" w:rsidP="006B24B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5A69D7">
              <w:rPr>
                <w:kern w:val="2"/>
              </w:rPr>
              <w:t>№ 61-1-0753-19 от 01.08.2019</w:t>
            </w:r>
          </w:p>
        </w:tc>
        <w:tc>
          <w:tcPr>
            <w:tcW w:w="1755" w:type="dxa"/>
          </w:tcPr>
          <w:p w:rsidR="00692888" w:rsidRPr="005A69D7" w:rsidRDefault="00692888" w:rsidP="006B24B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5A69D7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92888" w:rsidRPr="005A69D7" w:rsidRDefault="00692888" w:rsidP="006B24B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5A69D7">
              <w:rPr>
                <w:kern w:val="2"/>
                <w:lang w:eastAsia="en-US"/>
              </w:rPr>
              <w:t>15127,7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5A69D7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5A69D7">
              <w:rPr>
                <w:kern w:val="2"/>
                <w:lang w:eastAsia="en-US"/>
              </w:rPr>
              <w:t>13993,1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5A69D7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5A69D7">
              <w:rPr>
                <w:kern w:val="2"/>
                <w:lang w:eastAsia="en-US"/>
              </w:rPr>
              <w:t>1134,6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5A1F0D">
        <w:trPr>
          <w:tblHeader/>
        </w:trPr>
        <w:tc>
          <w:tcPr>
            <w:tcW w:w="655" w:type="dxa"/>
            <w:vMerge w:val="restart"/>
          </w:tcPr>
          <w:p w:rsidR="00692888" w:rsidRPr="00955751" w:rsidRDefault="00955751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1.2</w:t>
            </w:r>
          </w:p>
        </w:tc>
        <w:tc>
          <w:tcPr>
            <w:tcW w:w="2495" w:type="dxa"/>
            <w:vMerge w:val="restart"/>
          </w:tcPr>
          <w:p w:rsidR="00692888" w:rsidRDefault="00692888" w:rsidP="006B24B6">
            <w:r>
              <w:t>Капитальный ремонт СК х. Калинин и прилегающей дворовой территории по адресу: Ростовская область, Октябрьский район, х. Калинин, ул. Центральная д.82</w:t>
            </w:r>
          </w:p>
          <w:p w:rsidR="00692888" w:rsidRPr="005A1F0D" w:rsidRDefault="00692888" w:rsidP="006B24B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 w:val="restart"/>
          </w:tcPr>
          <w:p w:rsidR="00692888" w:rsidRPr="00452A84" w:rsidRDefault="00692888" w:rsidP="006B24B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t>№ 61-1-0970-19 от 26.09.2019</w:t>
            </w:r>
          </w:p>
        </w:tc>
        <w:tc>
          <w:tcPr>
            <w:tcW w:w="1755" w:type="dxa"/>
          </w:tcPr>
          <w:p w:rsidR="00692888" w:rsidRPr="00452A84" w:rsidRDefault="00692888" w:rsidP="006B24B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92888" w:rsidRPr="005A1F0D" w:rsidRDefault="00692888" w:rsidP="006B24B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t>8 162,9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5A1F0D">
        <w:trPr>
          <w:tblHeader/>
        </w:trPr>
        <w:tc>
          <w:tcPr>
            <w:tcW w:w="655" w:type="dxa"/>
            <w:vMerge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92888" w:rsidRPr="005A1F0D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7550,7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5A1F0D">
        <w:trPr>
          <w:tblHeader/>
        </w:trPr>
        <w:tc>
          <w:tcPr>
            <w:tcW w:w="655" w:type="dxa"/>
            <w:vMerge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92888" w:rsidRPr="005A1F0D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692888" w:rsidRPr="00452A84" w:rsidTr="005A1F0D">
        <w:trPr>
          <w:tblHeader/>
        </w:trPr>
        <w:tc>
          <w:tcPr>
            <w:tcW w:w="655" w:type="dxa"/>
            <w:vMerge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92888" w:rsidRPr="005A1F0D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612,2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692888" w:rsidRPr="00452A84" w:rsidRDefault="00692888" w:rsidP="005A1F0D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 w:val="restart"/>
          </w:tcPr>
          <w:p w:rsidR="00974AA8" w:rsidRPr="005A1F0D" w:rsidRDefault="005A1F0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lang w:val="en-US"/>
              </w:rPr>
            </w:pPr>
            <w:r>
              <w:rPr>
                <w:kern w:val="2"/>
                <w:lang w:val="en-US"/>
              </w:rPr>
              <w:t>2</w:t>
            </w:r>
          </w:p>
        </w:tc>
        <w:tc>
          <w:tcPr>
            <w:tcW w:w="2495" w:type="dxa"/>
            <w:vMerge w:val="restart"/>
          </w:tcPr>
          <w:p w:rsidR="00974AA8" w:rsidRPr="005A1F0D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  <w:r w:rsidRPr="005A1F0D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692888" w:rsidRDefault="00974AA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974AA8" w:rsidRPr="00692888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2888">
              <w:rPr>
                <w:kern w:val="2"/>
                <w:lang w:eastAsia="en-US"/>
              </w:rPr>
              <w:t>5316,4</w:t>
            </w:r>
          </w:p>
        </w:tc>
        <w:tc>
          <w:tcPr>
            <w:tcW w:w="849" w:type="dxa"/>
          </w:tcPr>
          <w:p w:rsidR="00974AA8" w:rsidRPr="00692888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74AA8" w:rsidRPr="005A1F0D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692888" w:rsidRDefault="00974AA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974AA8" w:rsidRPr="00692888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4917,7</w:t>
            </w:r>
          </w:p>
        </w:tc>
        <w:tc>
          <w:tcPr>
            <w:tcW w:w="849" w:type="dxa"/>
          </w:tcPr>
          <w:p w:rsidR="00974AA8" w:rsidRPr="00692888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74AA8" w:rsidRPr="005A1F0D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692888" w:rsidRDefault="00974AA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974AA8" w:rsidRPr="00692888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74AA8" w:rsidRPr="00692888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74AA8" w:rsidRPr="005A1F0D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974AA8" w:rsidRPr="00692888" w:rsidRDefault="00974AA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974AA8" w:rsidRPr="00692888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398,7</w:t>
            </w:r>
          </w:p>
        </w:tc>
        <w:tc>
          <w:tcPr>
            <w:tcW w:w="849" w:type="dxa"/>
          </w:tcPr>
          <w:p w:rsidR="00974AA8" w:rsidRPr="00692888" w:rsidRDefault="00974AA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974AA8" w:rsidRPr="00692888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974AA8" w:rsidRPr="00452A84" w:rsidRDefault="00974AA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 w:val="restart"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  <w:lang w:val="en-US"/>
              </w:rPr>
              <w:t>2</w:t>
            </w:r>
            <w:r>
              <w:rPr>
                <w:kern w:val="2"/>
              </w:rPr>
              <w:t>.1</w:t>
            </w:r>
          </w:p>
        </w:tc>
        <w:tc>
          <w:tcPr>
            <w:tcW w:w="2495" w:type="dxa"/>
            <w:vMerge w:val="restart"/>
          </w:tcPr>
          <w:p w:rsidR="00692888" w:rsidRPr="005A1F0D" w:rsidRDefault="00692888" w:rsidP="006B24B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  <w:r w:rsidRPr="00AB08A0">
              <w:rPr>
                <w:rFonts w:eastAsia="Calibri"/>
                <w:kern w:val="2"/>
                <w:lang w:eastAsia="en-US"/>
              </w:rPr>
              <w:t xml:space="preserve">Создание архитектурной доступности МГН в рамках реализации государственной программы «Доступная среда» (в </w:t>
            </w:r>
            <w:proofErr w:type="spellStart"/>
            <w:r w:rsidRPr="00AB08A0">
              <w:rPr>
                <w:rFonts w:eastAsia="Calibri"/>
                <w:kern w:val="2"/>
                <w:lang w:eastAsia="en-US"/>
              </w:rPr>
              <w:t>т.ч</w:t>
            </w:r>
            <w:proofErr w:type="spellEnd"/>
            <w:r w:rsidRPr="00AB08A0">
              <w:rPr>
                <w:rFonts w:eastAsia="Calibri"/>
                <w:kern w:val="2"/>
                <w:lang w:eastAsia="en-US"/>
              </w:rPr>
              <w:t>. устройство канализации) в СДК ст. Бессергеневская по адресу: Ростовская область, Октябрьский район, ст. Бессергеневская, ул. Кооперативная, д. 29</w:t>
            </w:r>
          </w:p>
        </w:tc>
        <w:tc>
          <w:tcPr>
            <w:tcW w:w="1599" w:type="dxa"/>
            <w:vMerge w:val="restart"/>
          </w:tcPr>
          <w:p w:rsidR="00692888" w:rsidRPr="00452A84" w:rsidRDefault="00692888" w:rsidP="006B24B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222529">
              <w:rPr>
                <w:kern w:val="2"/>
              </w:rPr>
              <w:t>№ 4-6-1-0106-16 от 02.03.2016</w:t>
            </w:r>
          </w:p>
        </w:tc>
        <w:tc>
          <w:tcPr>
            <w:tcW w:w="1755" w:type="dxa"/>
          </w:tcPr>
          <w:p w:rsidR="00692888" w:rsidRPr="00692888" w:rsidRDefault="00692888" w:rsidP="006B24B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92888" w:rsidRPr="00692888" w:rsidRDefault="00692888" w:rsidP="006B24B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2888">
              <w:rPr>
                <w:kern w:val="2"/>
                <w:lang w:eastAsia="en-US"/>
              </w:rPr>
              <w:t>264,2</w:t>
            </w:r>
          </w:p>
        </w:tc>
        <w:tc>
          <w:tcPr>
            <w:tcW w:w="849" w:type="dxa"/>
          </w:tcPr>
          <w:p w:rsidR="00692888" w:rsidRPr="00692888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692888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692888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692888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692888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692888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692888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222529">
              <w:rPr>
                <w:kern w:val="2"/>
                <w:lang w:eastAsia="en-US"/>
              </w:rPr>
              <w:t>244,4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5A1F0D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19,8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 w:val="restart"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  <w:lang w:val="en-US"/>
              </w:rPr>
              <w:t>2</w:t>
            </w:r>
            <w:r>
              <w:rPr>
                <w:kern w:val="2"/>
              </w:rPr>
              <w:t>.2</w:t>
            </w:r>
          </w:p>
        </w:tc>
        <w:tc>
          <w:tcPr>
            <w:tcW w:w="2495" w:type="dxa"/>
            <w:vMerge w:val="restart"/>
          </w:tcPr>
          <w:p w:rsidR="00692888" w:rsidRDefault="00692888" w:rsidP="006B24B6">
            <w:pPr>
              <w:jc w:val="center"/>
            </w:pPr>
            <w:r>
              <w:t>Создание архитектурной доступности МГН в рамках реализации государственной программы "Доступная среда" здания и территори</w:t>
            </w:r>
            <w:proofErr w:type="gramStart"/>
            <w:r>
              <w:t>и(</w:t>
            </w:r>
            <w:proofErr w:type="gramEnd"/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 устройство выгреба и  наружной канализации) в   СК х. Калинин по адресу: Ростовская область, Октябрьский район, х. Калинин, </w:t>
            </w:r>
            <w:proofErr w:type="spellStart"/>
            <w:r>
              <w:t>ул</w:t>
            </w:r>
            <w:proofErr w:type="gramStart"/>
            <w:r>
              <w:t>.Ц</w:t>
            </w:r>
            <w:proofErr w:type="gramEnd"/>
            <w:r>
              <w:t>ентральная</w:t>
            </w:r>
            <w:proofErr w:type="spellEnd"/>
            <w:r>
              <w:t>, д. 8</w:t>
            </w:r>
          </w:p>
          <w:p w:rsidR="00692888" w:rsidRPr="005A1F0D" w:rsidRDefault="00692888" w:rsidP="006B24B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 w:val="restart"/>
          </w:tcPr>
          <w:p w:rsidR="00692888" w:rsidRPr="00452A84" w:rsidRDefault="00692888" w:rsidP="006B24B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t>№ 61-1-0630-19 от 10.07.2019</w:t>
            </w:r>
          </w:p>
        </w:tc>
        <w:tc>
          <w:tcPr>
            <w:tcW w:w="1755" w:type="dxa"/>
          </w:tcPr>
          <w:p w:rsidR="00692888" w:rsidRPr="00452A84" w:rsidRDefault="00692888" w:rsidP="006B24B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692888" w:rsidRPr="005A1F0D" w:rsidRDefault="00692888" w:rsidP="006B24B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t>5052,2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4673,3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  <w:tr w:rsidR="00692888" w:rsidRPr="00452A84" w:rsidTr="003E2515">
        <w:trPr>
          <w:tblHeader/>
        </w:trPr>
        <w:tc>
          <w:tcPr>
            <w:tcW w:w="65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692888" w:rsidRPr="00452A84" w:rsidRDefault="0069288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692888" w:rsidRPr="00452A84" w:rsidRDefault="00692888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692888" w:rsidRPr="005A1F0D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378,9</w:t>
            </w:r>
          </w:p>
        </w:tc>
        <w:tc>
          <w:tcPr>
            <w:tcW w:w="849" w:type="dxa"/>
          </w:tcPr>
          <w:p w:rsidR="00692888" w:rsidRPr="00452A84" w:rsidRDefault="00692888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6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704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5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628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692888" w:rsidRPr="00452A84" w:rsidRDefault="00692888" w:rsidP="003E2515">
            <w:pPr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</w:tr>
    </w:tbl>
    <w:p w:rsidR="00974AA8" w:rsidRPr="00985C72" w:rsidRDefault="00974AA8" w:rsidP="00E21426">
      <w:pPr>
        <w:spacing w:line="223" w:lineRule="auto"/>
        <w:rPr>
          <w:sz w:val="2"/>
          <w:szCs w:val="2"/>
        </w:rPr>
      </w:pPr>
    </w:p>
    <w:p w:rsidR="00974AA8" w:rsidRDefault="00974AA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74AA8" w:rsidRDefault="00974AA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74AA8" w:rsidRPr="008B211C" w:rsidRDefault="00974AA8" w:rsidP="00E944CE">
      <w:pPr>
        <w:autoSpaceDE w:val="0"/>
        <w:autoSpaceDN w:val="0"/>
        <w:adjustRightInd w:val="0"/>
        <w:rPr>
          <w:kern w:val="2"/>
          <w:sz w:val="28"/>
          <w:szCs w:val="28"/>
          <w:lang w:eastAsia="en-US"/>
        </w:rPr>
        <w:sectPr w:rsidR="00974AA8" w:rsidRPr="008B211C" w:rsidSect="00692888">
          <w:pgSz w:w="16840" w:h="11907" w:orient="landscape"/>
          <w:pgMar w:top="851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 xml:space="preserve">Ведущий специалист </w:t>
      </w:r>
      <w:r w:rsidR="00E944CE">
        <w:rPr>
          <w:kern w:val="2"/>
          <w:sz w:val="28"/>
          <w:szCs w:val="28"/>
        </w:rPr>
        <w:t>по</w:t>
      </w:r>
      <w:r>
        <w:rPr>
          <w:kern w:val="2"/>
          <w:sz w:val="28"/>
          <w:szCs w:val="28"/>
        </w:rPr>
        <w:t xml:space="preserve"> </w:t>
      </w:r>
      <w:r w:rsidR="00E944CE">
        <w:rPr>
          <w:kern w:val="2"/>
          <w:sz w:val="28"/>
          <w:szCs w:val="28"/>
        </w:rPr>
        <w:t xml:space="preserve">делопроизводству и архивной работе </w:t>
      </w:r>
      <w:r w:rsidR="00E944CE">
        <w:rPr>
          <w:kern w:val="2"/>
          <w:sz w:val="28"/>
          <w:szCs w:val="28"/>
        </w:rPr>
        <w:tab/>
      </w:r>
      <w:r w:rsidR="00E944CE">
        <w:rPr>
          <w:kern w:val="2"/>
          <w:sz w:val="28"/>
          <w:szCs w:val="28"/>
        </w:rPr>
        <w:tab/>
      </w:r>
      <w:r w:rsidR="00E944CE">
        <w:rPr>
          <w:kern w:val="2"/>
          <w:sz w:val="28"/>
          <w:szCs w:val="28"/>
        </w:rPr>
        <w:tab/>
      </w:r>
      <w:r w:rsidR="00E944CE">
        <w:rPr>
          <w:kern w:val="2"/>
          <w:sz w:val="28"/>
          <w:szCs w:val="28"/>
        </w:rPr>
        <w:tab/>
      </w:r>
      <w:r w:rsidR="00E944CE">
        <w:rPr>
          <w:kern w:val="2"/>
          <w:sz w:val="28"/>
          <w:szCs w:val="28"/>
        </w:rPr>
        <w:tab/>
      </w:r>
      <w:r w:rsidR="00E944CE">
        <w:rPr>
          <w:kern w:val="2"/>
          <w:sz w:val="28"/>
          <w:szCs w:val="28"/>
        </w:rPr>
        <w:tab/>
      </w:r>
      <w:r w:rsidR="00E944CE">
        <w:rPr>
          <w:kern w:val="2"/>
          <w:sz w:val="28"/>
          <w:szCs w:val="28"/>
        </w:rPr>
        <w:tab/>
      </w:r>
      <w:r w:rsidR="00E944CE">
        <w:rPr>
          <w:kern w:val="2"/>
          <w:sz w:val="28"/>
          <w:szCs w:val="28"/>
        </w:rPr>
        <w:tab/>
      </w:r>
      <w:bookmarkStart w:id="0" w:name="_GoBack"/>
      <w:bookmarkEnd w:id="0"/>
      <w:r w:rsidR="00E944CE">
        <w:rPr>
          <w:kern w:val="2"/>
          <w:sz w:val="28"/>
          <w:szCs w:val="28"/>
        </w:rPr>
        <w:t xml:space="preserve">О.В. </w:t>
      </w:r>
      <w:proofErr w:type="spellStart"/>
      <w:r w:rsidR="00E944CE">
        <w:rPr>
          <w:kern w:val="2"/>
          <w:sz w:val="28"/>
          <w:szCs w:val="28"/>
        </w:rPr>
        <w:t>Стрепухова</w:t>
      </w:r>
      <w:proofErr w:type="spellEnd"/>
    </w:p>
    <w:p w:rsidR="00974AA8" w:rsidRPr="008B211C" w:rsidRDefault="00974AA8" w:rsidP="00845086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974AA8" w:rsidRPr="008B211C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C41" w:rsidRDefault="001A4C41">
      <w:r>
        <w:separator/>
      </w:r>
    </w:p>
  </w:endnote>
  <w:endnote w:type="continuationSeparator" w:id="0">
    <w:p w:rsidR="001A4C41" w:rsidRDefault="001A4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236" w:rsidRDefault="00D53236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944CE">
      <w:rPr>
        <w:rStyle w:val="ab"/>
        <w:noProof/>
      </w:rPr>
      <w:t>1</w:t>
    </w:r>
    <w:r>
      <w:rPr>
        <w:rStyle w:val="ab"/>
      </w:rPr>
      <w:fldChar w:fldCharType="end"/>
    </w:r>
  </w:p>
  <w:p w:rsidR="00D53236" w:rsidRPr="00596B24" w:rsidRDefault="00D53236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236" w:rsidRDefault="00D5323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53236" w:rsidRDefault="00D53236">
    <w:pPr>
      <w:pStyle w:val="a7"/>
      <w:ind w:right="360"/>
    </w:pPr>
  </w:p>
  <w:p w:rsidR="00D53236" w:rsidRDefault="00D5323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3236" w:rsidRDefault="00D5323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944CE">
      <w:rPr>
        <w:rStyle w:val="ab"/>
        <w:noProof/>
      </w:rPr>
      <w:t>18</w:t>
    </w:r>
    <w:r>
      <w:rPr>
        <w:rStyle w:val="ab"/>
      </w:rPr>
      <w:fldChar w:fldCharType="end"/>
    </w:r>
  </w:p>
  <w:p w:rsidR="00D53236" w:rsidRPr="0046334D" w:rsidRDefault="00D53236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C41" w:rsidRDefault="001A4C41">
      <w:r>
        <w:separator/>
      </w:r>
    </w:p>
  </w:footnote>
  <w:footnote w:type="continuationSeparator" w:id="0">
    <w:p w:rsidR="001A4C41" w:rsidRDefault="001A4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749A"/>
    <w:rsid w:val="00015600"/>
    <w:rsid w:val="00024DE8"/>
    <w:rsid w:val="0004229B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25A2"/>
    <w:rsid w:val="00064A42"/>
    <w:rsid w:val="00065184"/>
    <w:rsid w:val="00071BD1"/>
    <w:rsid w:val="00077AE1"/>
    <w:rsid w:val="000804EB"/>
    <w:rsid w:val="000808D6"/>
    <w:rsid w:val="00082955"/>
    <w:rsid w:val="00092336"/>
    <w:rsid w:val="00097180"/>
    <w:rsid w:val="00097B00"/>
    <w:rsid w:val="000A36F6"/>
    <w:rsid w:val="000A726F"/>
    <w:rsid w:val="000B0E07"/>
    <w:rsid w:val="000B23B9"/>
    <w:rsid w:val="000B4002"/>
    <w:rsid w:val="000B452A"/>
    <w:rsid w:val="000B66C7"/>
    <w:rsid w:val="000C3253"/>
    <w:rsid w:val="000C430D"/>
    <w:rsid w:val="000D2245"/>
    <w:rsid w:val="000E0044"/>
    <w:rsid w:val="000E1C3B"/>
    <w:rsid w:val="000E53FA"/>
    <w:rsid w:val="000F01D1"/>
    <w:rsid w:val="000F2B40"/>
    <w:rsid w:val="000F3768"/>
    <w:rsid w:val="000F5B6A"/>
    <w:rsid w:val="000F6AAC"/>
    <w:rsid w:val="000F6EFD"/>
    <w:rsid w:val="001006EB"/>
    <w:rsid w:val="00104E0D"/>
    <w:rsid w:val="0010504A"/>
    <w:rsid w:val="0011225E"/>
    <w:rsid w:val="00116BFA"/>
    <w:rsid w:val="00117C9B"/>
    <w:rsid w:val="00122E50"/>
    <w:rsid w:val="00125DE3"/>
    <w:rsid w:val="001278D2"/>
    <w:rsid w:val="00132543"/>
    <w:rsid w:val="00133DAF"/>
    <w:rsid w:val="001414B0"/>
    <w:rsid w:val="00153B21"/>
    <w:rsid w:val="001541DA"/>
    <w:rsid w:val="00161D67"/>
    <w:rsid w:val="00162F9E"/>
    <w:rsid w:val="001667C5"/>
    <w:rsid w:val="00167E92"/>
    <w:rsid w:val="00182696"/>
    <w:rsid w:val="0019163C"/>
    <w:rsid w:val="001A4C41"/>
    <w:rsid w:val="001B2D1C"/>
    <w:rsid w:val="001C1D98"/>
    <w:rsid w:val="001C435D"/>
    <w:rsid w:val="001D1512"/>
    <w:rsid w:val="001D2690"/>
    <w:rsid w:val="001D7407"/>
    <w:rsid w:val="001E3AC2"/>
    <w:rsid w:val="001E410D"/>
    <w:rsid w:val="001E4DAB"/>
    <w:rsid w:val="001F3404"/>
    <w:rsid w:val="001F4BE3"/>
    <w:rsid w:val="001F5C21"/>
    <w:rsid w:val="001F5EFB"/>
    <w:rsid w:val="001F63D0"/>
    <w:rsid w:val="001F6D02"/>
    <w:rsid w:val="00200EAC"/>
    <w:rsid w:val="00206B07"/>
    <w:rsid w:val="002076AD"/>
    <w:rsid w:val="00213980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42E84"/>
    <w:rsid w:val="003460AD"/>
    <w:rsid w:val="003551FE"/>
    <w:rsid w:val="0035597E"/>
    <w:rsid w:val="003575BA"/>
    <w:rsid w:val="0037040B"/>
    <w:rsid w:val="00390D1B"/>
    <w:rsid w:val="003921D8"/>
    <w:rsid w:val="003B2193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B6A5C"/>
    <w:rsid w:val="004C0FEA"/>
    <w:rsid w:val="004C3197"/>
    <w:rsid w:val="004D31A9"/>
    <w:rsid w:val="004E698B"/>
    <w:rsid w:val="004E6D46"/>
    <w:rsid w:val="004E7618"/>
    <w:rsid w:val="004E76B5"/>
    <w:rsid w:val="004E78FD"/>
    <w:rsid w:val="004E7C65"/>
    <w:rsid w:val="004F4CEF"/>
    <w:rsid w:val="004F7011"/>
    <w:rsid w:val="00500D8E"/>
    <w:rsid w:val="00504F32"/>
    <w:rsid w:val="00510E20"/>
    <w:rsid w:val="005124F8"/>
    <w:rsid w:val="00515D9C"/>
    <w:rsid w:val="00531FBD"/>
    <w:rsid w:val="0053366A"/>
    <w:rsid w:val="00534160"/>
    <w:rsid w:val="00537A38"/>
    <w:rsid w:val="00544346"/>
    <w:rsid w:val="00545679"/>
    <w:rsid w:val="00555B27"/>
    <w:rsid w:val="00565D68"/>
    <w:rsid w:val="00576876"/>
    <w:rsid w:val="00580ED9"/>
    <w:rsid w:val="005855B4"/>
    <w:rsid w:val="00587BF6"/>
    <w:rsid w:val="00590D56"/>
    <w:rsid w:val="0059256C"/>
    <w:rsid w:val="00595C0A"/>
    <w:rsid w:val="00596B24"/>
    <w:rsid w:val="005A1F0D"/>
    <w:rsid w:val="005A618D"/>
    <w:rsid w:val="005B0FD7"/>
    <w:rsid w:val="005B42DF"/>
    <w:rsid w:val="005C5FF3"/>
    <w:rsid w:val="005D2AB7"/>
    <w:rsid w:val="005D2F9A"/>
    <w:rsid w:val="005D5A0B"/>
    <w:rsid w:val="005E7BBD"/>
    <w:rsid w:val="006038E7"/>
    <w:rsid w:val="00611679"/>
    <w:rsid w:val="00613D7D"/>
    <w:rsid w:val="00616C29"/>
    <w:rsid w:val="00616ED5"/>
    <w:rsid w:val="0063387B"/>
    <w:rsid w:val="00636AFB"/>
    <w:rsid w:val="006402E3"/>
    <w:rsid w:val="0065364F"/>
    <w:rsid w:val="006564DB"/>
    <w:rsid w:val="0065750C"/>
    <w:rsid w:val="00660EE3"/>
    <w:rsid w:val="006614B8"/>
    <w:rsid w:val="00671121"/>
    <w:rsid w:val="00676B57"/>
    <w:rsid w:val="006840AA"/>
    <w:rsid w:val="00690DF8"/>
    <w:rsid w:val="00692888"/>
    <w:rsid w:val="00695B54"/>
    <w:rsid w:val="0069657B"/>
    <w:rsid w:val="006A01CC"/>
    <w:rsid w:val="006B1592"/>
    <w:rsid w:val="006B24B6"/>
    <w:rsid w:val="006B50EB"/>
    <w:rsid w:val="006B75ED"/>
    <w:rsid w:val="006B7A21"/>
    <w:rsid w:val="006C088B"/>
    <w:rsid w:val="006D2229"/>
    <w:rsid w:val="006F53AF"/>
    <w:rsid w:val="006F6CD8"/>
    <w:rsid w:val="007120F8"/>
    <w:rsid w:val="007219F0"/>
    <w:rsid w:val="007219F6"/>
    <w:rsid w:val="007232EF"/>
    <w:rsid w:val="00727183"/>
    <w:rsid w:val="00727699"/>
    <w:rsid w:val="00730997"/>
    <w:rsid w:val="007312ED"/>
    <w:rsid w:val="00736F68"/>
    <w:rsid w:val="00741397"/>
    <w:rsid w:val="00744849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20358"/>
    <w:rsid w:val="0082550F"/>
    <w:rsid w:val="00834DB1"/>
    <w:rsid w:val="0084235F"/>
    <w:rsid w:val="008438D7"/>
    <w:rsid w:val="00845086"/>
    <w:rsid w:val="00851A41"/>
    <w:rsid w:val="00860E5A"/>
    <w:rsid w:val="00864F3B"/>
    <w:rsid w:val="00867AB6"/>
    <w:rsid w:val="00867B4B"/>
    <w:rsid w:val="00874F06"/>
    <w:rsid w:val="0088199F"/>
    <w:rsid w:val="00891089"/>
    <w:rsid w:val="008912D4"/>
    <w:rsid w:val="00893245"/>
    <w:rsid w:val="00897616"/>
    <w:rsid w:val="008A26EE"/>
    <w:rsid w:val="008B211C"/>
    <w:rsid w:val="008B3B9E"/>
    <w:rsid w:val="008B6AD3"/>
    <w:rsid w:val="008B7550"/>
    <w:rsid w:val="008C25DB"/>
    <w:rsid w:val="008F2408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47FCC"/>
    <w:rsid w:val="00950DC1"/>
    <w:rsid w:val="00950E63"/>
    <w:rsid w:val="00953968"/>
    <w:rsid w:val="00955751"/>
    <w:rsid w:val="00957E9E"/>
    <w:rsid w:val="00965E5F"/>
    <w:rsid w:val="00971821"/>
    <w:rsid w:val="00974AA8"/>
    <w:rsid w:val="00985A10"/>
    <w:rsid w:val="00985C72"/>
    <w:rsid w:val="009A5E3F"/>
    <w:rsid w:val="009B3345"/>
    <w:rsid w:val="009B6643"/>
    <w:rsid w:val="009C1B9A"/>
    <w:rsid w:val="009D71C1"/>
    <w:rsid w:val="009E16D8"/>
    <w:rsid w:val="009E45CF"/>
    <w:rsid w:val="009F779A"/>
    <w:rsid w:val="00A05B6C"/>
    <w:rsid w:val="00A061D7"/>
    <w:rsid w:val="00A17D81"/>
    <w:rsid w:val="00A30E81"/>
    <w:rsid w:val="00A34804"/>
    <w:rsid w:val="00A4086D"/>
    <w:rsid w:val="00A47D6B"/>
    <w:rsid w:val="00A6414F"/>
    <w:rsid w:val="00A6427F"/>
    <w:rsid w:val="00A67B50"/>
    <w:rsid w:val="00A941CF"/>
    <w:rsid w:val="00AA1F2E"/>
    <w:rsid w:val="00AA7A3B"/>
    <w:rsid w:val="00AB0A72"/>
    <w:rsid w:val="00AB1ACA"/>
    <w:rsid w:val="00AB2473"/>
    <w:rsid w:val="00AC69E2"/>
    <w:rsid w:val="00AD1A64"/>
    <w:rsid w:val="00AE2601"/>
    <w:rsid w:val="00B02C23"/>
    <w:rsid w:val="00B049B2"/>
    <w:rsid w:val="00B110FC"/>
    <w:rsid w:val="00B22F6A"/>
    <w:rsid w:val="00B23E71"/>
    <w:rsid w:val="00B31114"/>
    <w:rsid w:val="00B35935"/>
    <w:rsid w:val="00B37E63"/>
    <w:rsid w:val="00B444A2"/>
    <w:rsid w:val="00B62CFB"/>
    <w:rsid w:val="00B71B92"/>
    <w:rsid w:val="00B72D61"/>
    <w:rsid w:val="00B80D5B"/>
    <w:rsid w:val="00B81A41"/>
    <w:rsid w:val="00B8231A"/>
    <w:rsid w:val="00B91086"/>
    <w:rsid w:val="00BA15C0"/>
    <w:rsid w:val="00BA2132"/>
    <w:rsid w:val="00BB2985"/>
    <w:rsid w:val="00BB45F1"/>
    <w:rsid w:val="00BB55C0"/>
    <w:rsid w:val="00BC0920"/>
    <w:rsid w:val="00BD4A50"/>
    <w:rsid w:val="00BF26C7"/>
    <w:rsid w:val="00BF3287"/>
    <w:rsid w:val="00BF39F0"/>
    <w:rsid w:val="00BF799D"/>
    <w:rsid w:val="00C03E0E"/>
    <w:rsid w:val="00C11E44"/>
    <w:rsid w:val="00C11FDF"/>
    <w:rsid w:val="00C15F58"/>
    <w:rsid w:val="00C23EDD"/>
    <w:rsid w:val="00C26C1E"/>
    <w:rsid w:val="00C37A2D"/>
    <w:rsid w:val="00C572C4"/>
    <w:rsid w:val="00C62E39"/>
    <w:rsid w:val="00C731BB"/>
    <w:rsid w:val="00C76CC3"/>
    <w:rsid w:val="00C95DA9"/>
    <w:rsid w:val="00CA151C"/>
    <w:rsid w:val="00CB1672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3236"/>
    <w:rsid w:val="00D55A18"/>
    <w:rsid w:val="00D66044"/>
    <w:rsid w:val="00D71002"/>
    <w:rsid w:val="00D73323"/>
    <w:rsid w:val="00D76AEE"/>
    <w:rsid w:val="00D77703"/>
    <w:rsid w:val="00DA072D"/>
    <w:rsid w:val="00DA1E06"/>
    <w:rsid w:val="00DA7C1C"/>
    <w:rsid w:val="00DB4D6B"/>
    <w:rsid w:val="00DB5D08"/>
    <w:rsid w:val="00DB6680"/>
    <w:rsid w:val="00DC2302"/>
    <w:rsid w:val="00DC3064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14D2"/>
    <w:rsid w:val="00E3203A"/>
    <w:rsid w:val="00E36EA0"/>
    <w:rsid w:val="00E56C8B"/>
    <w:rsid w:val="00E60A16"/>
    <w:rsid w:val="00E61F30"/>
    <w:rsid w:val="00E62061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44CE"/>
    <w:rsid w:val="00E9626F"/>
    <w:rsid w:val="00EA1125"/>
    <w:rsid w:val="00EA4470"/>
    <w:rsid w:val="00EA4BCF"/>
    <w:rsid w:val="00EB06FA"/>
    <w:rsid w:val="00EB6D23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61F98"/>
    <w:rsid w:val="00F65582"/>
    <w:rsid w:val="00F750DF"/>
    <w:rsid w:val="00F8225E"/>
    <w:rsid w:val="00F86418"/>
    <w:rsid w:val="00F91844"/>
    <w:rsid w:val="00F9297B"/>
    <w:rsid w:val="00FA6611"/>
    <w:rsid w:val="00FC58B4"/>
    <w:rsid w:val="00FD1CFE"/>
    <w:rsid w:val="00FD350A"/>
    <w:rsid w:val="00FD40F8"/>
    <w:rsid w:val="00FD5A12"/>
    <w:rsid w:val="00FE159F"/>
    <w:rsid w:val="00FE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33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20</TotalTime>
  <Pages>18</Pages>
  <Words>3923</Words>
  <Characters>22362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26233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User</cp:lastModifiedBy>
  <cp:revision>3</cp:revision>
  <cp:lastPrinted>2024-02-28T09:35:00Z</cp:lastPrinted>
  <dcterms:created xsi:type="dcterms:W3CDTF">2024-02-28T09:30:00Z</dcterms:created>
  <dcterms:modified xsi:type="dcterms:W3CDTF">2024-02-28T09:49:00Z</dcterms:modified>
</cp:coreProperties>
</file>