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B1F" w:rsidRDefault="00B36028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70865" cy="9067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B1F" w:rsidRPr="00AE4D3E" w:rsidRDefault="00EF3B1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EF3B1F" w:rsidRPr="00AE4D3E" w:rsidRDefault="00EF3B1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EF3B1F" w:rsidRPr="004E00A5" w:rsidRDefault="00EF3B1F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EF3B1F" w:rsidRPr="00AE4D3E" w:rsidRDefault="00EF3B1F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proofErr w:type="spellStart"/>
      <w:r w:rsidR="003306C3">
        <w:rPr>
          <w:b/>
          <w:sz w:val="28"/>
          <w:szCs w:val="28"/>
        </w:rPr>
        <w:t>Бессергеневское</w:t>
      </w:r>
      <w:proofErr w:type="spellEnd"/>
      <w:r>
        <w:rPr>
          <w:b/>
          <w:sz w:val="28"/>
          <w:szCs w:val="28"/>
        </w:rPr>
        <w:t xml:space="preserve">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EF3B1F" w:rsidRPr="00AE4D3E" w:rsidRDefault="00EF3B1F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 w:rsidR="003306C3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EF3B1F" w:rsidRPr="004E00A5" w:rsidRDefault="00EF3B1F" w:rsidP="00B10FC7">
      <w:pPr>
        <w:jc w:val="center"/>
      </w:pPr>
    </w:p>
    <w:p w:rsidR="00EF3B1F" w:rsidRPr="00AE4D3E" w:rsidRDefault="00EF3B1F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EF3B1F" w:rsidRPr="004E00A5" w:rsidRDefault="00EF3B1F" w:rsidP="00B10FC7">
      <w:pPr>
        <w:jc w:val="both"/>
        <w:rPr>
          <w:sz w:val="18"/>
          <w:szCs w:val="18"/>
        </w:rPr>
      </w:pPr>
    </w:p>
    <w:p w:rsidR="00EF3B1F" w:rsidRDefault="00257504" w:rsidP="003306C3">
      <w:pPr>
        <w:rPr>
          <w:b/>
          <w:sz w:val="28"/>
        </w:rPr>
      </w:pPr>
      <w:r>
        <w:rPr>
          <w:b/>
          <w:sz w:val="28"/>
        </w:rPr>
        <w:t>26</w:t>
      </w:r>
      <w:r w:rsidR="00F245A9">
        <w:rPr>
          <w:b/>
          <w:sz w:val="28"/>
        </w:rPr>
        <w:t>.12</w:t>
      </w:r>
      <w:r w:rsidR="006D3CDB">
        <w:rPr>
          <w:b/>
          <w:sz w:val="28"/>
        </w:rPr>
        <w:t>.20</w:t>
      </w:r>
      <w:r w:rsidR="00D9231C">
        <w:rPr>
          <w:b/>
          <w:sz w:val="28"/>
        </w:rPr>
        <w:t>20</w:t>
      </w:r>
      <w:r w:rsidR="00EF3B1F" w:rsidRPr="00AE4D3E">
        <w:rPr>
          <w:b/>
          <w:sz w:val="28"/>
        </w:rPr>
        <w:tab/>
      </w:r>
      <w:r w:rsidR="00EF3B1F">
        <w:rPr>
          <w:b/>
          <w:sz w:val="28"/>
        </w:rPr>
        <w:t xml:space="preserve">                                               </w:t>
      </w:r>
      <w:r w:rsidR="00EF3B1F" w:rsidRPr="00AE4D3E">
        <w:rPr>
          <w:b/>
          <w:sz w:val="28"/>
        </w:rPr>
        <w:t>№</w:t>
      </w:r>
      <w:r w:rsidR="00EF3B1F">
        <w:rPr>
          <w:b/>
          <w:sz w:val="28"/>
        </w:rPr>
        <w:t xml:space="preserve"> </w:t>
      </w:r>
      <w:r w:rsidR="006D3CDB">
        <w:rPr>
          <w:b/>
          <w:sz w:val="28"/>
        </w:rPr>
        <w:t>1</w:t>
      </w:r>
      <w:r w:rsidR="00D9231C">
        <w:rPr>
          <w:b/>
          <w:sz w:val="28"/>
        </w:rPr>
        <w:t>3</w:t>
      </w:r>
      <w:r>
        <w:rPr>
          <w:b/>
          <w:sz w:val="28"/>
        </w:rPr>
        <w:t>6</w:t>
      </w:r>
      <w:r w:rsidR="00EF3B1F" w:rsidRPr="00AE4D3E">
        <w:rPr>
          <w:b/>
          <w:sz w:val="28"/>
        </w:rPr>
        <w:tab/>
      </w:r>
      <w:r w:rsidR="00EF3B1F" w:rsidRPr="00AE4D3E">
        <w:rPr>
          <w:b/>
          <w:sz w:val="28"/>
        </w:rPr>
        <w:tab/>
      </w:r>
      <w:r w:rsidR="00EF3B1F">
        <w:rPr>
          <w:b/>
          <w:sz w:val="28"/>
        </w:rPr>
        <w:t xml:space="preserve">         с</w:t>
      </w:r>
      <w:r w:rsidR="003306C3">
        <w:rPr>
          <w:b/>
          <w:sz w:val="28"/>
        </w:rPr>
        <w:t>т</w:t>
      </w:r>
      <w:r w:rsidR="00EF3B1F">
        <w:rPr>
          <w:b/>
          <w:sz w:val="28"/>
        </w:rPr>
        <w:t>.</w:t>
      </w:r>
      <w:r w:rsidR="003306C3">
        <w:rPr>
          <w:b/>
          <w:sz w:val="28"/>
        </w:rPr>
        <w:t xml:space="preserve"> Бессергеневская </w:t>
      </w:r>
    </w:p>
    <w:p w:rsidR="003306C3" w:rsidRPr="00AE4D3E" w:rsidRDefault="003306C3" w:rsidP="003306C3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EF3B1F" w:rsidRPr="00AE4D3E" w:rsidTr="00F245A9">
        <w:trPr>
          <w:trHeight w:val="2049"/>
        </w:trPr>
        <w:tc>
          <w:tcPr>
            <w:tcW w:w="4786" w:type="dxa"/>
          </w:tcPr>
          <w:p w:rsidR="00F245A9" w:rsidRPr="00F245A9" w:rsidRDefault="00F245A9" w:rsidP="00F245A9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 w:rsidRPr="00F245A9"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Бессергеневского сельского поселения № 17</w:t>
            </w:r>
            <w:r>
              <w:rPr>
                <w:kern w:val="2"/>
                <w:sz w:val="28"/>
                <w:szCs w:val="28"/>
              </w:rPr>
              <w:t>2</w:t>
            </w:r>
            <w:r w:rsidRPr="00F245A9">
              <w:rPr>
                <w:kern w:val="2"/>
                <w:sz w:val="28"/>
                <w:szCs w:val="28"/>
              </w:rPr>
              <w:t xml:space="preserve"> от 19.11.2018 г Об утверждении</w:t>
            </w:r>
          </w:p>
          <w:p w:rsidR="00F245A9" w:rsidRDefault="00F245A9" w:rsidP="00F245A9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 w:rsidRPr="00F245A9">
              <w:rPr>
                <w:kern w:val="2"/>
                <w:sz w:val="28"/>
                <w:szCs w:val="28"/>
              </w:rPr>
              <w:t xml:space="preserve">муниципальной программы  </w:t>
            </w:r>
          </w:p>
          <w:p w:rsidR="00EF3B1F" w:rsidRPr="00B80700" w:rsidRDefault="003306C3" w:rsidP="00F245A9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Бессергеневского</w:t>
            </w:r>
            <w:r w:rsidR="00EF3B1F">
              <w:rPr>
                <w:kern w:val="2"/>
                <w:sz w:val="28"/>
                <w:szCs w:val="28"/>
              </w:rPr>
              <w:t xml:space="preserve"> сельского поселения Октябрьского района </w:t>
            </w:r>
            <w:r w:rsidR="00EF3B1F" w:rsidRPr="00B80700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 w:rsidR="00EF3B1F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="00EF3B1F"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="00EF3B1F" w:rsidRPr="00B80700">
              <w:rPr>
                <w:kern w:val="2"/>
                <w:sz w:val="28"/>
                <w:szCs w:val="28"/>
              </w:rPr>
              <w:t>»</w:t>
            </w:r>
          </w:p>
          <w:p w:rsidR="00EF3B1F" w:rsidRPr="00B80700" w:rsidRDefault="00EF3B1F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F245A9" w:rsidRPr="00F245A9" w:rsidRDefault="00F245A9" w:rsidP="00F245A9">
      <w:pPr>
        <w:ind w:firstLine="709"/>
        <w:jc w:val="both"/>
        <w:rPr>
          <w:sz w:val="28"/>
          <w:szCs w:val="28"/>
        </w:rPr>
      </w:pPr>
      <w:r w:rsidRPr="00F245A9">
        <w:rPr>
          <w:sz w:val="28"/>
          <w:szCs w:val="28"/>
        </w:rPr>
        <w:t>В соответствии со статьей 179 Бюджетного Кодекса Российской Федерации, постановлением Администрации Бессергеневского сельского поселения от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руководствуясь статьей  51 Устава муниципального образования «</w:t>
      </w:r>
      <w:proofErr w:type="spellStart"/>
      <w:r w:rsidRPr="00F245A9">
        <w:rPr>
          <w:sz w:val="28"/>
          <w:szCs w:val="28"/>
        </w:rPr>
        <w:t>Бессергеневское</w:t>
      </w:r>
      <w:proofErr w:type="spellEnd"/>
      <w:r w:rsidRPr="00F245A9">
        <w:rPr>
          <w:sz w:val="28"/>
          <w:szCs w:val="28"/>
        </w:rPr>
        <w:t xml:space="preserve"> сельское поселение»,</w:t>
      </w:r>
    </w:p>
    <w:p w:rsidR="003306C3" w:rsidRPr="003306C3" w:rsidRDefault="00F245A9" w:rsidP="00F245A9">
      <w:pPr>
        <w:ind w:firstLine="709"/>
        <w:jc w:val="both"/>
        <w:rPr>
          <w:sz w:val="28"/>
          <w:szCs w:val="28"/>
        </w:rPr>
      </w:pPr>
      <w:r w:rsidRPr="003306C3">
        <w:rPr>
          <w:sz w:val="28"/>
          <w:szCs w:val="28"/>
        </w:rPr>
        <w:t xml:space="preserve"> </w:t>
      </w:r>
    </w:p>
    <w:p w:rsidR="003306C3" w:rsidRPr="003306C3" w:rsidRDefault="003306C3" w:rsidP="003306C3">
      <w:pPr>
        <w:jc w:val="center"/>
        <w:rPr>
          <w:sz w:val="28"/>
          <w:szCs w:val="28"/>
        </w:rPr>
      </w:pPr>
      <w:r w:rsidRPr="003306C3">
        <w:rPr>
          <w:sz w:val="28"/>
          <w:szCs w:val="28"/>
        </w:rPr>
        <w:t>ПОСТАНОВЛЯЮ:</w:t>
      </w:r>
    </w:p>
    <w:p w:rsidR="003306C3" w:rsidRPr="003306C3" w:rsidRDefault="003306C3" w:rsidP="003306C3">
      <w:pPr>
        <w:jc w:val="center"/>
        <w:rPr>
          <w:sz w:val="28"/>
          <w:szCs w:val="28"/>
        </w:rPr>
      </w:pPr>
    </w:p>
    <w:p w:rsidR="00F245A9" w:rsidRPr="00F245A9" w:rsidRDefault="00F245A9" w:rsidP="00F245A9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245A9">
        <w:rPr>
          <w:sz w:val="28"/>
          <w:szCs w:val="28"/>
        </w:rPr>
        <w:t>Приложение №1 к постановлению Администрации Бессергеневского сельского поселения от 19.11.2018г. №17</w:t>
      </w:r>
      <w:r>
        <w:rPr>
          <w:sz w:val="28"/>
          <w:szCs w:val="28"/>
        </w:rPr>
        <w:t>2</w:t>
      </w:r>
      <w:r w:rsidRPr="00F245A9">
        <w:rPr>
          <w:sz w:val="28"/>
          <w:szCs w:val="28"/>
        </w:rPr>
        <w:t xml:space="preserve"> об утверждении муниципальной программы «Обеспечение качественными жилищно-коммунальными услугами населения Бессергеневского сельского поселения»</w:t>
      </w:r>
      <w:r>
        <w:rPr>
          <w:sz w:val="28"/>
          <w:szCs w:val="28"/>
        </w:rPr>
        <w:t xml:space="preserve"> </w:t>
      </w:r>
      <w:r w:rsidRPr="00F245A9">
        <w:rPr>
          <w:sz w:val="28"/>
          <w:szCs w:val="28"/>
        </w:rPr>
        <w:t>изложить в новой редакции.</w:t>
      </w:r>
    </w:p>
    <w:p w:rsidR="00F245A9" w:rsidRDefault="00F245A9" w:rsidP="003306C3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F245A9">
        <w:rPr>
          <w:sz w:val="28"/>
          <w:szCs w:val="28"/>
        </w:rPr>
        <w:t>2. Настоящее постановление вступает в силу с момента его официального обнародования и подлежит размещению на официальном сайте Администрации Бессергеневского сельского поселения в информационно-коммуникационной сети Интернет.</w:t>
      </w:r>
    </w:p>
    <w:p w:rsidR="003306C3" w:rsidRPr="003306C3" w:rsidRDefault="00F245A9" w:rsidP="003306C3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306C3" w:rsidRPr="003306C3">
        <w:rPr>
          <w:sz w:val="28"/>
          <w:szCs w:val="28"/>
        </w:rPr>
        <w:t xml:space="preserve">. Контроль, за исполнением данного постановления, возложить на заместителя Главы Администрации по вопросам ЖКХ, строительства и </w:t>
      </w:r>
    </w:p>
    <w:p w:rsidR="003306C3" w:rsidRPr="003306C3" w:rsidRDefault="003306C3" w:rsidP="003306C3">
      <w:pPr>
        <w:tabs>
          <w:tab w:val="left" w:pos="-142"/>
        </w:tabs>
        <w:jc w:val="both"/>
        <w:rPr>
          <w:sz w:val="28"/>
          <w:szCs w:val="28"/>
        </w:rPr>
      </w:pPr>
      <w:r w:rsidRPr="003306C3">
        <w:rPr>
          <w:sz w:val="28"/>
          <w:szCs w:val="28"/>
        </w:rPr>
        <w:t>благоустройства Рубцова С.Ю.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</w:p>
    <w:p w:rsidR="003306C3" w:rsidRPr="003306C3" w:rsidRDefault="003306C3" w:rsidP="003306C3">
      <w:pPr>
        <w:jc w:val="both"/>
        <w:rPr>
          <w:sz w:val="28"/>
          <w:szCs w:val="28"/>
        </w:rPr>
      </w:pP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Глава Администрации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Бессергеневского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EF3B1F" w:rsidRDefault="00EF3B1F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EF3B1F" w:rsidRPr="00080C48" w:rsidRDefault="00EF3B1F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EF3B1F" w:rsidRPr="00080C48" w:rsidRDefault="00EF3B1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EF3B1F" w:rsidRDefault="00EF3B1F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EF3B1F" w:rsidRPr="00080C48" w:rsidRDefault="003306C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</w:t>
      </w:r>
    </w:p>
    <w:p w:rsidR="00EF3B1F" w:rsidRPr="00080C48" w:rsidRDefault="00EF3B1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257504">
        <w:rPr>
          <w:kern w:val="2"/>
          <w:sz w:val="28"/>
          <w:szCs w:val="28"/>
        </w:rPr>
        <w:t>26</w:t>
      </w:r>
      <w:r w:rsidRPr="00080C48">
        <w:rPr>
          <w:kern w:val="2"/>
          <w:sz w:val="28"/>
          <w:szCs w:val="28"/>
        </w:rPr>
        <w:t>.1</w:t>
      </w:r>
      <w:r w:rsidR="00F245A9">
        <w:rPr>
          <w:kern w:val="2"/>
          <w:sz w:val="28"/>
          <w:szCs w:val="28"/>
        </w:rPr>
        <w:t>2</w:t>
      </w:r>
      <w:r w:rsidRPr="00080C48">
        <w:rPr>
          <w:kern w:val="2"/>
          <w:sz w:val="28"/>
          <w:szCs w:val="28"/>
        </w:rPr>
        <w:t>.20</w:t>
      </w:r>
      <w:r w:rsidR="00D9231C">
        <w:rPr>
          <w:kern w:val="2"/>
          <w:sz w:val="28"/>
          <w:szCs w:val="28"/>
        </w:rPr>
        <w:t>20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</w:t>
      </w:r>
      <w:r w:rsidR="006D3CDB">
        <w:rPr>
          <w:kern w:val="2"/>
          <w:sz w:val="28"/>
          <w:szCs w:val="28"/>
        </w:rPr>
        <w:t>1</w:t>
      </w:r>
      <w:r w:rsidR="00D9231C">
        <w:rPr>
          <w:kern w:val="2"/>
          <w:sz w:val="28"/>
          <w:szCs w:val="28"/>
        </w:rPr>
        <w:t>3</w:t>
      </w:r>
      <w:r w:rsidR="00257504">
        <w:rPr>
          <w:kern w:val="2"/>
          <w:sz w:val="28"/>
          <w:szCs w:val="28"/>
        </w:rPr>
        <w:t>6</w:t>
      </w:r>
    </w:p>
    <w:p w:rsidR="00EF3B1F" w:rsidRPr="00080C48" w:rsidRDefault="00EF3B1F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F3B1F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EF3B1F" w:rsidRPr="00804E0D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EF3B1F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EF3B1F" w:rsidRPr="00804E0D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EF3B1F" w:rsidRPr="00080C48" w:rsidRDefault="00EF3B1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EF3B1F" w:rsidRPr="00080C48" w:rsidRDefault="00EF3B1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EF3B1F" w:rsidRPr="00080C48" w:rsidTr="00275FAB">
        <w:tc>
          <w:tcPr>
            <w:tcW w:w="2110" w:type="dxa"/>
          </w:tcPr>
          <w:p w:rsidR="00EF3B1F" w:rsidRPr="00080C48" w:rsidRDefault="00EF3B1F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804E0D" w:rsidRDefault="00EF3B1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EF3B1F" w:rsidRPr="00804E0D" w:rsidRDefault="00EF3B1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804E0D">
              <w:rPr>
                <w:kern w:val="2"/>
                <w:sz w:val="28"/>
                <w:szCs w:val="28"/>
              </w:rPr>
              <w:t xml:space="preserve">»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511C19" w:rsidRDefault="00EF3B1F" w:rsidP="00705101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 w:rsidR="00705101">
              <w:rPr>
                <w:kern w:val="2"/>
                <w:sz w:val="28"/>
                <w:szCs w:val="28"/>
              </w:rPr>
              <w:t>по вопросам ЖКХ</w:t>
            </w:r>
            <w:r w:rsidRPr="00511C19">
              <w:rPr>
                <w:kern w:val="2"/>
                <w:sz w:val="28"/>
                <w:szCs w:val="28"/>
              </w:rPr>
              <w:t>, строительств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511C19">
              <w:rPr>
                <w:kern w:val="2"/>
                <w:sz w:val="28"/>
                <w:szCs w:val="28"/>
              </w:rPr>
              <w:t xml:space="preserve"> и благоустройств</w:t>
            </w:r>
            <w:r w:rsidR="00705101">
              <w:rPr>
                <w:kern w:val="2"/>
                <w:sz w:val="28"/>
                <w:szCs w:val="28"/>
              </w:rPr>
              <w:t>а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022965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</w:t>
            </w:r>
            <w:r w:rsidR="00022965">
              <w:rPr>
                <w:kern w:val="2"/>
                <w:sz w:val="28"/>
                <w:szCs w:val="28"/>
              </w:rPr>
              <w:t>а</w:t>
            </w:r>
            <w:r w:rsidRPr="00080C4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022965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>«</w:t>
            </w:r>
            <w:r w:rsidR="00022965">
              <w:rPr>
                <w:kern w:val="2"/>
                <w:sz w:val="28"/>
                <w:szCs w:val="28"/>
              </w:rPr>
              <w:t>Создание условий для о</w:t>
            </w:r>
            <w:r w:rsidRPr="00804E0D">
              <w:rPr>
                <w:kern w:val="2"/>
                <w:sz w:val="28"/>
                <w:szCs w:val="28"/>
              </w:rPr>
              <w:t>беспечени</w:t>
            </w:r>
            <w:r w:rsidR="00022965">
              <w:rPr>
                <w:kern w:val="2"/>
                <w:sz w:val="28"/>
                <w:szCs w:val="28"/>
              </w:rPr>
              <w:t>я</w:t>
            </w:r>
            <w:r w:rsidRPr="00804E0D">
              <w:rPr>
                <w:kern w:val="2"/>
                <w:sz w:val="28"/>
                <w:szCs w:val="28"/>
              </w:rPr>
              <w:t xml:space="preserve">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поселения»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7566EC" w:rsidRDefault="00EF3B1F" w:rsidP="002B570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proofErr w:type="spellStart"/>
            <w:r w:rsidR="003306C3">
              <w:rPr>
                <w:kern w:val="28"/>
                <w:sz w:val="28"/>
                <w:szCs w:val="28"/>
                <w:lang w:val="ru-RU"/>
              </w:rPr>
              <w:t>Бессергеневском</w:t>
            </w:r>
            <w:proofErr w:type="spellEnd"/>
            <w:r w:rsidRPr="007566EC">
              <w:rPr>
                <w:kern w:val="28"/>
                <w:sz w:val="28"/>
                <w:szCs w:val="28"/>
                <w:lang w:val="ru-RU"/>
              </w:rPr>
              <w:t xml:space="preserve"> сельском поселении;</w:t>
            </w:r>
          </w:p>
          <w:p w:rsidR="00EF3B1F" w:rsidRPr="007566EC" w:rsidRDefault="00EF3B1F" w:rsidP="002B570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 xml:space="preserve">Улучшение качества жизни и благосостояния населения </w:t>
            </w:r>
            <w:r w:rsidR="003306C3">
              <w:rPr>
                <w:sz w:val="28"/>
                <w:szCs w:val="28"/>
              </w:rPr>
              <w:t>Бессергеневского</w:t>
            </w:r>
            <w:r w:rsidRPr="007566EC">
              <w:rPr>
                <w:sz w:val="28"/>
                <w:szCs w:val="28"/>
              </w:rPr>
              <w:t xml:space="preserve"> сельского поселения  Октябрьского района;</w:t>
            </w:r>
          </w:p>
          <w:p w:rsidR="00EF3B1F" w:rsidRPr="00080C48" w:rsidRDefault="00EF3B1F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lastRenderedPageBreak/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EF3B1F" w:rsidRPr="00080C48" w:rsidRDefault="00EF3B1F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2B5703" w:rsidRDefault="00257504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  <w:r w:rsidR="006D3CDB">
              <w:rPr>
                <w:kern w:val="2"/>
                <w:sz w:val="28"/>
                <w:szCs w:val="28"/>
              </w:rPr>
              <w:t>92</w:t>
            </w:r>
            <w:r w:rsidR="00EF3B1F" w:rsidRPr="002B5703"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="00EF3B1F"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F6854">
              <w:rPr>
                <w:kern w:val="2"/>
                <w:sz w:val="28"/>
                <w:szCs w:val="28"/>
              </w:rPr>
              <w:t>1</w:t>
            </w:r>
            <w:r w:rsidR="006D3CDB">
              <w:rPr>
                <w:kern w:val="2"/>
                <w:sz w:val="28"/>
                <w:szCs w:val="28"/>
              </w:rPr>
              <w:t>92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D9231C">
              <w:rPr>
                <w:kern w:val="2"/>
                <w:sz w:val="28"/>
                <w:szCs w:val="28"/>
              </w:rPr>
              <w:t>100</w:t>
            </w:r>
            <w:r w:rsidRPr="002B5703">
              <w:rPr>
                <w:kern w:val="2"/>
                <w:sz w:val="28"/>
                <w:szCs w:val="28"/>
              </w:rPr>
              <w:t>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за счет средств местных бюджетов – </w:t>
            </w:r>
            <w:r w:rsidR="00257504">
              <w:rPr>
                <w:kern w:val="2"/>
                <w:sz w:val="28"/>
                <w:szCs w:val="28"/>
              </w:rPr>
              <w:t>2</w:t>
            </w:r>
            <w:r w:rsidR="006D3CDB">
              <w:rPr>
                <w:kern w:val="2"/>
                <w:sz w:val="28"/>
                <w:szCs w:val="28"/>
              </w:rPr>
              <w:t>92</w:t>
            </w:r>
            <w:r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F6854">
              <w:rPr>
                <w:kern w:val="2"/>
                <w:sz w:val="28"/>
                <w:szCs w:val="28"/>
              </w:rPr>
              <w:t>1</w:t>
            </w:r>
            <w:r w:rsidR="006D3CDB">
              <w:rPr>
                <w:kern w:val="2"/>
                <w:sz w:val="28"/>
                <w:szCs w:val="28"/>
              </w:rPr>
              <w:t>92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257504">
              <w:rPr>
                <w:kern w:val="2"/>
                <w:sz w:val="28"/>
                <w:szCs w:val="28"/>
              </w:rPr>
              <w:t>100</w:t>
            </w:r>
            <w:r w:rsidRPr="002B5703">
              <w:rPr>
                <w:kern w:val="2"/>
                <w:sz w:val="28"/>
                <w:szCs w:val="28"/>
              </w:rPr>
              <w:t>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F3B1F" w:rsidRDefault="00EF3B1F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F3B1F" w:rsidRDefault="00EF3B1F"/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A1133D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</w:p>
        </w:tc>
      </w:tr>
    </w:tbl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EF3B1F" w:rsidRDefault="00EF3B1F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EF3B1F" w:rsidRPr="00F22293" w:rsidRDefault="00EF3B1F" w:rsidP="00F22293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 w:rsidRPr="00F22293">
        <w:rPr>
          <w:rStyle w:val="FontStyle11"/>
          <w:b/>
          <w:sz w:val="28"/>
          <w:szCs w:val="28"/>
          <w:lang w:val="ru-RU"/>
        </w:rPr>
        <w:t xml:space="preserve">Подпрограмма </w:t>
      </w:r>
      <w:r w:rsidR="00022965" w:rsidRPr="00022965">
        <w:rPr>
          <w:rStyle w:val="FontStyle11"/>
          <w:b/>
          <w:sz w:val="28"/>
          <w:szCs w:val="28"/>
          <w:lang w:val="ru-RU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</w:p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022965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="00022965" w:rsidRPr="00022965">
              <w:rPr>
                <w:kern w:val="28"/>
                <w:sz w:val="28"/>
                <w:szCs w:val="28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1)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705101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 w:rsidR="00705101">
              <w:rPr>
                <w:kern w:val="2"/>
                <w:sz w:val="28"/>
                <w:szCs w:val="28"/>
              </w:rPr>
              <w:t>по вопросам ЖКХ</w:t>
            </w:r>
            <w:r w:rsidRPr="00511C19">
              <w:rPr>
                <w:kern w:val="2"/>
                <w:sz w:val="28"/>
                <w:szCs w:val="28"/>
              </w:rPr>
              <w:t>, строительств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511C19">
              <w:rPr>
                <w:kern w:val="2"/>
                <w:sz w:val="28"/>
                <w:szCs w:val="28"/>
              </w:rPr>
              <w:t xml:space="preserve"> и благоустройств</w:t>
            </w:r>
            <w:r w:rsidR="00705101">
              <w:rPr>
                <w:kern w:val="2"/>
                <w:sz w:val="28"/>
                <w:szCs w:val="28"/>
              </w:rPr>
              <w:t>а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7566EC" w:rsidRDefault="00EF3B1F" w:rsidP="00F2229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proofErr w:type="spellStart"/>
            <w:r w:rsidR="003306C3">
              <w:rPr>
                <w:kern w:val="28"/>
                <w:sz w:val="28"/>
                <w:szCs w:val="28"/>
                <w:lang w:val="ru-RU"/>
              </w:rPr>
              <w:t>Бессергеневском</w:t>
            </w:r>
            <w:proofErr w:type="spellEnd"/>
            <w:r w:rsidRPr="007566EC">
              <w:rPr>
                <w:kern w:val="28"/>
                <w:sz w:val="28"/>
                <w:szCs w:val="28"/>
                <w:lang w:val="ru-RU"/>
              </w:rPr>
              <w:t xml:space="preserve"> сельском поселении;</w:t>
            </w:r>
          </w:p>
          <w:p w:rsidR="00EF3B1F" w:rsidRPr="007566EC" w:rsidRDefault="00EF3B1F" w:rsidP="00F2229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lastRenderedPageBreak/>
              <w:t xml:space="preserve">Улучшение качества жизни и благосостояния населения </w:t>
            </w:r>
            <w:r w:rsidR="003306C3">
              <w:rPr>
                <w:sz w:val="28"/>
                <w:szCs w:val="28"/>
              </w:rPr>
              <w:t>Бессергеневского</w:t>
            </w:r>
            <w:r w:rsidRPr="007566EC">
              <w:rPr>
                <w:sz w:val="28"/>
                <w:szCs w:val="28"/>
              </w:rPr>
              <w:t xml:space="preserve"> сельского поселения  Октябрьского района;</w:t>
            </w:r>
          </w:p>
          <w:p w:rsidR="00EF3B1F" w:rsidRPr="00080C48" w:rsidRDefault="00EF3B1F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EF3B1F" w:rsidRPr="00080C48" w:rsidRDefault="00EF3B1F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EF3B1F" w:rsidRPr="00080C48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2B5703" w:rsidRDefault="00257504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  <w:r w:rsidR="006D3CDB">
              <w:rPr>
                <w:kern w:val="2"/>
                <w:sz w:val="28"/>
                <w:szCs w:val="28"/>
              </w:rPr>
              <w:t>92</w:t>
            </w:r>
            <w:r w:rsidR="00EF3B1F" w:rsidRPr="002B5703"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="00EF3B1F"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F6854">
              <w:rPr>
                <w:kern w:val="2"/>
                <w:sz w:val="28"/>
                <w:szCs w:val="28"/>
              </w:rPr>
              <w:t>1</w:t>
            </w:r>
            <w:r w:rsidR="006D3CDB">
              <w:rPr>
                <w:kern w:val="2"/>
                <w:sz w:val="28"/>
                <w:szCs w:val="28"/>
              </w:rPr>
              <w:t>92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257504">
              <w:rPr>
                <w:kern w:val="2"/>
                <w:sz w:val="28"/>
                <w:szCs w:val="28"/>
              </w:rPr>
              <w:t>10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за счет средств местн</w:t>
            </w:r>
            <w:r w:rsidR="00705101">
              <w:rPr>
                <w:kern w:val="2"/>
                <w:sz w:val="28"/>
                <w:szCs w:val="28"/>
              </w:rPr>
              <w:t>ого</w:t>
            </w:r>
            <w:r w:rsidRPr="002B5703">
              <w:rPr>
                <w:kern w:val="2"/>
                <w:sz w:val="28"/>
                <w:szCs w:val="28"/>
              </w:rPr>
              <w:t xml:space="preserve"> бюджет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 w:rsidR="00257504">
              <w:rPr>
                <w:kern w:val="2"/>
                <w:sz w:val="28"/>
                <w:szCs w:val="28"/>
              </w:rPr>
              <w:t>2</w:t>
            </w:r>
            <w:r w:rsidR="006D3CDB">
              <w:rPr>
                <w:kern w:val="2"/>
                <w:sz w:val="28"/>
                <w:szCs w:val="28"/>
              </w:rPr>
              <w:t>92</w:t>
            </w:r>
            <w:r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F6854">
              <w:rPr>
                <w:kern w:val="2"/>
                <w:sz w:val="28"/>
                <w:szCs w:val="28"/>
              </w:rPr>
              <w:t>1</w:t>
            </w:r>
            <w:r w:rsidR="006D3CDB">
              <w:rPr>
                <w:kern w:val="2"/>
                <w:sz w:val="28"/>
                <w:szCs w:val="28"/>
              </w:rPr>
              <w:t>92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 w:rsidR="006D3CDB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257504">
              <w:rPr>
                <w:kern w:val="2"/>
                <w:sz w:val="28"/>
                <w:szCs w:val="28"/>
              </w:rPr>
              <w:t>10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Default="00EF3B1F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EF3B1F" w:rsidRPr="00080C48" w:rsidRDefault="00EF3B1F" w:rsidP="00275FAB">
      <w:pPr>
        <w:rPr>
          <w:kern w:val="2"/>
        </w:rPr>
      </w:pPr>
    </w:p>
    <w:p w:rsidR="00EF3B1F" w:rsidRPr="00080C48" w:rsidRDefault="00EF3B1F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жилищно-коммунальной сфере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</w:p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Указанные направления реализуются в соответствии с: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spacing w:val="-4"/>
          <w:kern w:val="2"/>
          <w:sz w:val="28"/>
          <w:szCs w:val="28"/>
        </w:rPr>
        <w:t>Концепцией долгосрочного социально-экономического развития Российской</w:t>
      </w:r>
      <w:r w:rsidRPr="00080C48">
        <w:rPr>
          <w:kern w:val="2"/>
          <w:sz w:val="28"/>
          <w:szCs w:val="28"/>
        </w:rPr>
        <w:t xml:space="preserve"> Федерации на период до 2020 года, утвержденной распоряжением Правительства Российской Федерации от 17.11.2008 № 1662-р; 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Ростовской области на период до 2030 года;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»,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Default="00EF3B1F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»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собственности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) приведен в приложении № </w:t>
      </w:r>
      <w:r>
        <w:rPr>
          <w:kern w:val="2"/>
          <w:sz w:val="28"/>
          <w:szCs w:val="28"/>
        </w:rPr>
        <w:t>6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Default="00EF3B1F" w:rsidP="006A1BE0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bCs/>
          <w:kern w:val="2"/>
          <w:sz w:val="28"/>
          <w:szCs w:val="28"/>
        </w:rPr>
        <w:t>Сведени</w:t>
      </w:r>
      <w:r>
        <w:rPr>
          <w:bCs/>
          <w:kern w:val="2"/>
          <w:sz w:val="28"/>
          <w:szCs w:val="28"/>
        </w:rPr>
        <w:t>я о показателях по муниципальному образованию «</w:t>
      </w:r>
      <w:proofErr w:type="spellStart"/>
      <w:r w:rsidR="003306C3">
        <w:rPr>
          <w:bCs/>
          <w:kern w:val="2"/>
          <w:sz w:val="28"/>
          <w:szCs w:val="28"/>
        </w:rPr>
        <w:t>Бессергеневское</w:t>
      </w:r>
      <w:proofErr w:type="spellEnd"/>
      <w:r>
        <w:rPr>
          <w:bCs/>
          <w:kern w:val="2"/>
          <w:sz w:val="28"/>
          <w:szCs w:val="28"/>
        </w:rPr>
        <w:t xml:space="preserve"> сельское поселение» Октябрьского района</w:t>
      </w:r>
      <w:r w:rsidRPr="00080C48">
        <w:rPr>
          <w:bCs/>
          <w:kern w:val="2"/>
          <w:sz w:val="28"/>
          <w:szCs w:val="28"/>
        </w:rPr>
        <w:t xml:space="preserve"> приведены в приложении № </w:t>
      </w:r>
      <w:r>
        <w:rPr>
          <w:bCs/>
          <w:kern w:val="2"/>
          <w:sz w:val="28"/>
          <w:szCs w:val="28"/>
        </w:rPr>
        <w:t>5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 программе</w:t>
      </w:r>
      <w:r w:rsidRPr="00080C48">
        <w:rPr>
          <w:kern w:val="2"/>
          <w:sz w:val="28"/>
          <w:szCs w:val="28"/>
        </w:rPr>
        <w:t>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поселения»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>
      <w:pPr>
        <w:rPr>
          <w:sz w:val="28"/>
        </w:rPr>
      </w:pPr>
    </w:p>
    <w:p w:rsidR="00EF3B1F" w:rsidRDefault="00EF3B1F" w:rsidP="00275FAB">
      <w:pPr>
        <w:rPr>
          <w:sz w:val="28"/>
        </w:rPr>
      </w:pPr>
    </w:p>
    <w:p w:rsidR="00EF3B1F" w:rsidRPr="00080C48" w:rsidRDefault="00EF3B1F" w:rsidP="00275FAB">
      <w:pPr>
        <w:rPr>
          <w:sz w:val="28"/>
        </w:rPr>
      </w:pPr>
    </w:p>
    <w:p w:rsidR="00EF3B1F" w:rsidRDefault="00EF3B1F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EF3B1F" w:rsidRPr="00080C48" w:rsidRDefault="00EF3B1F" w:rsidP="006056EF">
      <w:pPr>
        <w:ind w:left="709"/>
        <w:rPr>
          <w:kern w:val="2"/>
          <w:sz w:val="28"/>
          <w:szCs w:val="28"/>
        </w:rPr>
        <w:sectPr w:rsidR="00EF3B1F" w:rsidRPr="00080C48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 xml:space="preserve">правовой и кадровой работе                                          </w:t>
      </w:r>
      <w:r w:rsidR="003306C3">
        <w:rPr>
          <w:sz w:val="28"/>
        </w:rPr>
        <w:t xml:space="preserve">             М.А. </w:t>
      </w:r>
      <w:proofErr w:type="spellStart"/>
      <w:r w:rsidR="003306C3">
        <w:rPr>
          <w:sz w:val="28"/>
        </w:rPr>
        <w:t>Ярыш</w:t>
      </w:r>
      <w:proofErr w:type="spellEnd"/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EF3B1F" w:rsidRPr="00080C48" w:rsidRDefault="00EF3B1F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 жилищно-коммунальными услугами населения </w:t>
      </w:r>
    </w:p>
    <w:p w:rsidR="00EF3B1F" w:rsidRPr="00080C48" w:rsidRDefault="003306C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EF3B1F" w:rsidRPr="00080C48" w:rsidRDefault="00EF3B1F" w:rsidP="000135FD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="00022965" w:rsidRPr="00022965">
        <w:rPr>
          <w:kern w:val="2"/>
          <w:sz w:val="28"/>
          <w:szCs w:val="28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  <w:r w:rsidR="00022965"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и их значениях</w:t>
      </w:r>
    </w:p>
    <w:p w:rsidR="00EF3B1F" w:rsidRPr="00080C48" w:rsidRDefault="00EF3B1F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EF3B1F" w:rsidRPr="00080C48" w:rsidTr="00275FAB">
        <w:trPr>
          <w:tblHeader/>
        </w:trPr>
        <w:tc>
          <w:tcPr>
            <w:tcW w:w="567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EF3B1F" w:rsidRPr="00080C48" w:rsidRDefault="00EF3B1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proofErr w:type="spellStart"/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  <w:proofErr w:type="spellEnd"/>
          </w:p>
        </w:tc>
        <w:tc>
          <w:tcPr>
            <w:tcW w:w="1576" w:type="dxa"/>
            <w:gridSpan w:val="2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EF3B1F" w:rsidRPr="00A249BE" w:rsidTr="00275FAB">
        <w:trPr>
          <w:tblHeader/>
        </w:trPr>
        <w:tc>
          <w:tcPr>
            <w:tcW w:w="567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2017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2018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2019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2020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2021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2022 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2023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2024 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2025 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2026 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F3B1F" w:rsidRPr="00A249BE" w:rsidRDefault="00EF3B1F" w:rsidP="00275FAB">
            <w:pPr>
              <w:ind w:right="-113"/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2027 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2028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 xml:space="preserve">2029 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F3B1F" w:rsidRPr="00A249BE" w:rsidRDefault="00EF3B1F" w:rsidP="00275FAB">
            <w:pPr>
              <w:ind w:hanging="135"/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2030</w:t>
            </w:r>
          </w:p>
          <w:p w:rsidR="00EF3B1F" w:rsidRPr="00A249BE" w:rsidRDefault="00EF3B1F" w:rsidP="00275FAB">
            <w:pPr>
              <w:jc w:val="center"/>
              <w:rPr>
                <w:color w:val="000000"/>
              </w:rPr>
            </w:pPr>
            <w:r w:rsidRPr="00A249BE">
              <w:rPr>
                <w:color w:val="000000"/>
              </w:rPr>
              <w:t>год</w:t>
            </w:r>
          </w:p>
        </w:tc>
      </w:tr>
    </w:tbl>
    <w:p w:rsidR="00EF3B1F" w:rsidRPr="00A249BE" w:rsidRDefault="00EF3B1F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EF3B1F" w:rsidRPr="00A249BE" w:rsidTr="00253E07">
        <w:trPr>
          <w:tblHeader/>
        </w:trPr>
        <w:tc>
          <w:tcPr>
            <w:tcW w:w="562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EF3B1F" w:rsidRPr="00A249BE" w:rsidRDefault="00EF3B1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18</w:t>
            </w:r>
          </w:p>
        </w:tc>
      </w:tr>
      <w:tr w:rsidR="00EF3B1F" w:rsidRPr="00A249BE" w:rsidTr="00253E07">
        <w:tc>
          <w:tcPr>
            <w:tcW w:w="14968" w:type="dxa"/>
            <w:gridSpan w:val="18"/>
          </w:tcPr>
          <w:p w:rsidR="00EF3B1F" w:rsidRPr="00A249BE" w:rsidRDefault="00EF3B1F" w:rsidP="00580B40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 xml:space="preserve">1. Муниципальная программа </w:t>
            </w:r>
            <w:r w:rsidR="003306C3" w:rsidRPr="00A249BE">
              <w:rPr>
                <w:kern w:val="2"/>
              </w:rPr>
              <w:t>Бессергеневского</w:t>
            </w:r>
            <w:r w:rsidRPr="00A249BE">
              <w:rPr>
                <w:kern w:val="2"/>
              </w:rPr>
              <w:t xml:space="preserve"> сельского поселения «Обеспечение качественными жилищно-коммунальными услугами населения </w:t>
            </w:r>
            <w:r w:rsidR="003306C3" w:rsidRPr="00A249BE">
              <w:rPr>
                <w:kern w:val="2"/>
              </w:rPr>
              <w:t>Бессергеневского</w:t>
            </w:r>
            <w:r w:rsidRPr="00A249BE">
              <w:rPr>
                <w:kern w:val="2"/>
              </w:rPr>
              <w:t xml:space="preserve"> сельского поселения»</w:t>
            </w:r>
          </w:p>
        </w:tc>
      </w:tr>
      <w:tr w:rsidR="00EF3B1F" w:rsidRPr="00080C48" w:rsidTr="00253E07">
        <w:tc>
          <w:tcPr>
            <w:tcW w:w="562" w:type="dxa"/>
          </w:tcPr>
          <w:p w:rsidR="00EF3B1F" w:rsidRPr="00A249BE" w:rsidRDefault="00EF3B1F" w:rsidP="00275FAB">
            <w:pPr>
              <w:ind w:left="-142" w:right="-198"/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EF3B1F" w:rsidRPr="00A249BE" w:rsidRDefault="00EF3B1F" w:rsidP="00717152">
            <w:pPr>
              <w:jc w:val="both"/>
              <w:rPr>
                <w:kern w:val="2"/>
              </w:rPr>
            </w:pPr>
            <w:r w:rsidRPr="00A249BE">
              <w:rPr>
                <w:kern w:val="2"/>
              </w:rPr>
              <w:t xml:space="preserve">1Доля многоквартирных домов в целом по </w:t>
            </w:r>
            <w:proofErr w:type="spellStart"/>
            <w:r w:rsidR="003306C3" w:rsidRPr="00A249BE">
              <w:rPr>
                <w:kern w:val="2"/>
              </w:rPr>
              <w:t>Бессергеневском</w:t>
            </w:r>
            <w:r w:rsidRPr="00A249BE">
              <w:rPr>
                <w:kern w:val="2"/>
              </w:rPr>
              <w:t>у</w:t>
            </w:r>
            <w:proofErr w:type="spellEnd"/>
            <w:r w:rsidRPr="00A249BE">
              <w:rPr>
                <w:kern w:val="2"/>
              </w:rPr>
              <w:t xml:space="preserve"> сельскому поселению, в которых собственники помещений выбрали </w:t>
            </w:r>
            <w:r w:rsidRPr="00A249BE">
              <w:rPr>
                <w:kern w:val="2"/>
              </w:rPr>
              <w:lastRenderedPageBreak/>
              <w:t xml:space="preserve">и реализуют управление многоквартирными домами посредством товариществ собственников жилья либо жилищных </w:t>
            </w:r>
            <w:r w:rsidRPr="00A249BE">
              <w:rPr>
                <w:spacing w:val="-8"/>
                <w:kern w:val="2"/>
              </w:rPr>
              <w:t>кооперативов или иного специализированного</w:t>
            </w:r>
            <w:r w:rsidRPr="00A249BE">
              <w:rPr>
                <w:kern w:val="2"/>
              </w:rPr>
              <w:t xml:space="preserve"> потребительского кооператива; </w:t>
            </w:r>
          </w:p>
        </w:tc>
        <w:tc>
          <w:tcPr>
            <w:tcW w:w="915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lastRenderedPageBreak/>
              <w:t>статис</w:t>
            </w:r>
            <w:r w:rsidRPr="00A249BE">
              <w:softHyphen/>
              <w:t>тический</w:t>
            </w:r>
          </w:p>
        </w:tc>
        <w:tc>
          <w:tcPr>
            <w:tcW w:w="783" w:type="dxa"/>
          </w:tcPr>
          <w:p w:rsidR="00EF3B1F" w:rsidRPr="00A249BE" w:rsidRDefault="00EF3B1F" w:rsidP="00275FAB">
            <w:pPr>
              <w:jc w:val="center"/>
              <w:rPr>
                <w:kern w:val="2"/>
              </w:rPr>
            </w:pPr>
            <w:r w:rsidRPr="00A249BE">
              <w:rPr>
                <w:kern w:val="2"/>
              </w:rPr>
              <w:t>про</w:t>
            </w:r>
            <w:r w:rsidRPr="00A249BE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6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A249BE" w:rsidRDefault="00EF3B1F">
            <w:r w:rsidRPr="00A249BE">
              <w:rPr>
                <w:color w:val="000000"/>
              </w:rPr>
              <w:t>5,00</w:t>
            </w:r>
          </w:p>
        </w:tc>
      </w:tr>
      <w:tr w:rsidR="00EF3B1F" w:rsidRPr="00A249BE" w:rsidTr="00253E07">
        <w:tc>
          <w:tcPr>
            <w:tcW w:w="562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lastRenderedPageBreak/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EF3B1F" w:rsidRPr="000135FD" w:rsidRDefault="00EF3B1F" w:rsidP="000135FD">
            <w:pPr>
              <w:rPr>
                <w:color w:val="000000"/>
              </w:rPr>
            </w:pPr>
            <w:r w:rsidRPr="000135FD">
              <w:rPr>
                <w:color w:val="000000"/>
              </w:rPr>
              <w:t xml:space="preserve">2. </w:t>
            </w:r>
            <w:r w:rsidRPr="000135FD">
              <w:rPr>
                <w:kern w:val="2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0135FD">
              <w:rPr>
                <w:kern w:val="2"/>
              </w:rPr>
              <w:t xml:space="preserve"> поселения</w:t>
            </w:r>
          </w:p>
        </w:tc>
        <w:tc>
          <w:tcPr>
            <w:tcW w:w="915" w:type="dxa"/>
          </w:tcPr>
          <w:p w:rsidR="00EF3B1F" w:rsidRPr="00A249BE" w:rsidRDefault="00EF3B1F" w:rsidP="00275FAB">
            <w:pPr>
              <w:jc w:val="center"/>
              <w:rPr>
                <w:sz w:val="24"/>
                <w:szCs w:val="24"/>
              </w:rPr>
            </w:pPr>
            <w:r w:rsidRPr="00A249BE">
              <w:t>ведомст</w:t>
            </w:r>
            <w:r w:rsidRPr="00A249BE">
              <w:softHyphen/>
              <w:t>венный</w:t>
            </w:r>
          </w:p>
        </w:tc>
        <w:tc>
          <w:tcPr>
            <w:tcW w:w="783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про</w:t>
            </w:r>
            <w:r w:rsidRPr="00A249BE">
              <w:rPr>
                <w:color w:val="000000"/>
              </w:rPr>
              <w:softHyphen/>
              <w:t>центов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85,10</w:t>
            </w:r>
          </w:p>
        </w:tc>
        <w:tc>
          <w:tcPr>
            <w:tcW w:w="784" w:type="dxa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85,10</w:t>
            </w:r>
          </w:p>
        </w:tc>
        <w:tc>
          <w:tcPr>
            <w:tcW w:w="785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85,00</w:t>
            </w:r>
          </w:p>
        </w:tc>
        <w:tc>
          <w:tcPr>
            <w:tcW w:w="784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85,10</w:t>
            </w:r>
          </w:p>
        </w:tc>
        <w:tc>
          <w:tcPr>
            <w:tcW w:w="786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86,20</w:t>
            </w:r>
          </w:p>
        </w:tc>
        <w:tc>
          <w:tcPr>
            <w:tcW w:w="784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86,50</w:t>
            </w:r>
          </w:p>
        </w:tc>
        <w:tc>
          <w:tcPr>
            <w:tcW w:w="785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87,20</w:t>
            </w:r>
          </w:p>
        </w:tc>
        <w:tc>
          <w:tcPr>
            <w:tcW w:w="784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87,50</w:t>
            </w:r>
          </w:p>
        </w:tc>
        <w:tc>
          <w:tcPr>
            <w:tcW w:w="784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87,60</w:t>
            </w:r>
          </w:p>
        </w:tc>
        <w:tc>
          <w:tcPr>
            <w:tcW w:w="785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87,70</w:t>
            </w:r>
          </w:p>
        </w:tc>
        <w:tc>
          <w:tcPr>
            <w:tcW w:w="785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88,50</w:t>
            </w:r>
          </w:p>
        </w:tc>
        <w:tc>
          <w:tcPr>
            <w:tcW w:w="784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89,30</w:t>
            </w:r>
          </w:p>
        </w:tc>
        <w:tc>
          <w:tcPr>
            <w:tcW w:w="785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89,70</w:t>
            </w:r>
          </w:p>
        </w:tc>
        <w:tc>
          <w:tcPr>
            <w:tcW w:w="785" w:type="dxa"/>
            <w:shd w:val="clear" w:color="auto" w:fill="FFFFFF"/>
          </w:tcPr>
          <w:p w:rsidR="00EF3B1F" w:rsidRPr="00A249BE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A249BE">
              <w:rPr>
                <w:color w:val="000000"/>
              </w:rPr>
              <w:t>90,00</w:t>
            </w:r>
          </w:p>
        </w:tc>
      </w:tr>
    </w:tbl>
    <w:p w:rsidR="00EF3B1F" w:rsidRPr="00080C48" w:rsidRDefault="00EF3B1F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EF3B1F" w:rsidRPr="00080C48" w:rsidRDefault="00EF3B1F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EF3B1F" w:rsidRPr="00080C48" w:rsidRDefault="00EF3B1F" w:rsidP="00022965">
      <w:pPr>
        <w:autoSpaceDE w:val="0"/>
        <w:autoSpaceDN w:val="0"/>
        <w:adjustRightInd w:val="0"/>
        <w:spacing w:line="235" w:lineRule="auto"/>
        <w:jc w:val="center"/>
        <w:rPr>
          <w:kern w:val="2"/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3306C3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="00022965" w:rsidRPr="00022965">
        <w:rPr>
          <w:sz w:val="28"/>
          <w:szCs w:val="28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EF3B1F" w:rsidRPr="00080C48" w:rsidTr="00275FAB">
        <w:tc>
          <w:tcPr>
            <w:tcW w:w="682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Последствия </w:t>
            </w:r>
            <w:proofErr w:type="spellStart"/>
            <w:r w:rsidRPr="00080C48">
              <w:rPr>
                <w:kern w:val="2"/>
                <w:sz w:val="24"/>
                <w:szCs w:val="24"/>
              </w:rPr>
              <w:t>нереализации</w:t>
            </w:r>
            <w:proofErr w:type="spellEnd"/>
            <w:r w:rsidRPr="00080C48">
              <w:rPr>
                <w:kern w:val="2"/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1729" w:type="dxa"/>
            <w:vMerge w:val="restart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EF3B1F" w:rsidRPr="00080C48" w:rsidTr="00275FAB">
        <w:tc>
          <w:tcPr>
            <w:tcW w:w="682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EF3B1F" w:rsidRPr="00080C48" w:rsidRDefault="00EF3B1F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EF3B1F" w:rsidRPr="00080C48" w:rsidTr="006128C7">
        <w:trPr>
          <w:tblHeader/>
        </w:trPr>
        <w:tc>
          <w:tcPr>
            <w:tcW w:w="687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EF3B1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="00022965" w:rsidRPr="00022965">
              <w:rPr>
                <w:kern w:val="2"/>
                <w:sz w:val="24"/>
                <w:szCs w:val="24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</w:tr>
      <w:tr w:rsidR="00EF3B1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580B40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Цель подпрограммы 1 «</w:t>
            </w:r>
            <w:r w:rsidR="00580B40" w:rsidRPr="00580B40">
              <w:rPr>
                <w:kern w:val="2"/>
                <w:sz w:val="24"/>
                <w:szCs w:val="24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proofErr w:type="spellStart"/>
            <w:r w:rsidR="00580B40" w:rsidRPr="00580B40">
              <w:rPr>
                <w:kern w:val="2"/>
                <w:sz w:val="24"/>
                <w:szCs w:val="24"/>
              </w:rPr>
              <w:t>Бессергеневском</w:t>
            </w:r>
            <w:proofErr w:type="spellEnd"/>
            <w:r w:rsidR="00580B40" w:rsidRPr="00580B40">
              <w:rPr>
                <w:kern w:val="2"/>
                <w:sz w:val="24"/>
                <w:szCs w:val="24"/>
              </w:rPr>
              <w:t xml:space="preserve"> сельском поселении;</w:t>
            </w:r>
            <w:r w:rsidR="00580B40">
              <w:rPr>
                <w:kern w:val="2"/>
                <w:sz w:val="24"/>
                <w:szCs w:val="24"/>
              </w:rPr>
              <w:t xml:space="preserve"> у</w:t>
            </w:r>
            <w:r w:rsidR="00580B40" w:rsidRPr="00580B40">
              <w:rPr>
                <w:kern w:val="2"/>
                <w:sz w:val="24"/>
                <w:szCs w:val="24"/>
              </w:rPr>
              <w:t>лучшение качества жизни и благосостояния населения Бессергеневского сельского поселения  Октябрьского района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EF3B1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DB3D5F">
              <w:rPr>
                <w:kern w:val="2"/>
                <w:sz w:val="24"/>
                <w:szCs w:val="24"/>
              </w:rPr>
              <w:t>1.1.</w:t>
            </w:r>
            <w:r w:rsidRPr="00DB3D5F">
              <w:rPr>
                <w:sz w:val="24"/>
                <w:szCs w:val="24"/>
                <w:lang w:val="en-US"/>
              </w:rPr>
              <w:t> </w:t>
            </w:r>
            <w:r w:rsidRPr="00DB3D5F">
              <w:rPr>
                <w:kern w:val="2"/>
                <w:sz w:val="24"/>
                <w:szCs w:val="24"/>
              </w:rPr>
              <w:t>Задача 1 подпрограммы 1 «Информирование</w:t>
            </w:r>
            <w:r w:rsidRPr="00080C48">
              <w:rPr>
                <w:kern w:val="2"/>
                <w:sz w:val="24"/>
                <w:szCs w:val="24"/>
              </w:rPr>
              <w:t xml:space="preserve"> населения о правах и обязанностях в жилищно-коммунальной сфере»</w:t>
            </w:r>
          </w:p>
        </w:tc>
      </w:tr>
      <w:tr w:rsidR="00EF3B1F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DB3D5F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</w:t>
            </w:r>
            <w:r w:rsidR="00DB3D5F">
              <w:rPr>
                <w:kern w:val="2"/>
                <w:sz w:val="24"/>
                <w:szCs w:val="24"/>
              </w:rPr>
              <w:t xml:space="preserve">.1. </w:t>
            </w:r>
            <w:r w:rsidRPr="00080C48">
              <w:rPr>
                <w:kern w:val="2"/>
                <w:sz w:val="24"/>
                <w:szCs w:val="24"/>
              </w:rPr>
              <w:t>Информирование населения по вопросам управления многоквартирными домами и </w:t>
            </w:r>
            <w:proofErr w:type="spellStart"/>
            <w:r w:rsidRPr="00080C48">
              <w:rPr>
                <w:kern w:val="2"/>
                <w:sz w:val="24"/>
                <w:szCs w:val="24"/>
              </w:rPr>
              <w:t>энергоэффективности</w:t>
            </w:r>
            <w:proofErr w:type="spellEnd"/>
            <w:r w:rsidRPr="00080C48">
              <w:rPr>
                <w:kern w:val="2"/>
                <w:sz w:val="24"/>
                <w:szCs w:val="24"/>
              </w:rPr>
              <w:t xml:space="preserve"> в жилищной сфере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A223D9" w:rsidRDefault="00EF3B1F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 xml:space="preserve">Заместитель главы администрации </w:t>
            </w:r>
            <w:r w:rsidR="003306C3">
              <w:rPr>
                <w:kern w:val="2"/>
                <w:sz w:val="22"/>
                <w:szCs w:val="22"/>
              </w:rPr>
              <w:t>Бессергеневского</w:t>
            </w:r>
            <w:r w:rsidRPr="00A223D9">
              <w:rPr>
                <w:kern w:val="2"/>
                <w:sz w:val="22"/>
                <w:szCs w:val="22"/>
              </w:rPr>
              <w:t xml:space="preserve"> сельского поселения по </w:t>
            </w:r>
            <w:r w:rsidR="003306C3">
              <w:rPr>
                <w:kern w:val="2"/>
                <w:sz w:val="22"/>
                <w:szCs w:val="22"/>
              </w:rPr>
              <w:t>вопросам ЖКХ,</w:t>
            </w:r>
            <w:r w:rsidRPr="00A223D9">
              <w:rPr>
                <w:kern w:val="2"/>
                <w:sz w:val="22"/>
                <w:szCs w:val="22"/>
              </w:rPr>
              <w:t xml:space="preserve"> </w:t>
            </w:r>
            <w:r w:rsidRPr="00A223D9">
              <w:rPr>
                <w:kern w:val="2"/>
                <w:sz w:val="22"/>
                <w:szCs w:val="22"/>
              </w:rPr>
              <w:lastRenderedPageBreak/>
              <w:t>строительств</w:t>
            </w:r>
            <w:r w:rsidR="003306C3">
              <w:rPr>
                <w:kern w:val="2"/>
                <w:sz w:val="22"/>
                <w:szCs w:val="22"/>
              </w:rPr>
              <w:t>а</w:t>
            </w:r>
            <w:r w:rsidRPr="00A223D9">
              <w:rPr>
                <w:kern w:val="2"/>
                <w:sz w:val="22"/>
                <w:szCs w:val="22"/>
              </w:rPr>
              <w:t xml:space="preserve"> и благоустройств</w:t>
            </w:r>
            <w:r w:rsidR="003306C3">
              <w:rPr>
                <w:kern w:val="2"/>
                <w:sz w:val="22"/>
                <w:szCs w:val="22"/>
              </w:rPr>
              <w:t>а</w:t>
            </w:r>
          </w:p>
          <w:p w:rsidR="00EF3B1F" w:rsidRPr="00A223D9" w:rsidRDefault="00EF3B1F" w:rsidP="00275FAB">
            <w:pPr>
              <w:widowControl w:val="0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повышение уровня </w:t>
            </w:r>
            <w:r w:rsidRPr="00080C48">
              <w:rPr>
                <w:spacing w:val="-4"/>
                <w:kern w:val="2"/>
                <w:sz w:val="24"/>
                <w:szCs w:val="24"/>
              </w:rPr>
              <w:t>информированности населения о правах</w:t>
            </w:r>
            <w:r w:rsidRPr="00080C48">
              <w:rPr>
                <w:kern w:val="2"/>
                <w:sz w:val="24"/>
                <w:szCs w:val="24"/>
              </w:rPr>
              <w:t xml:space="preserve"> и обязанностях в сфере ЖКХ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снижение уровня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информированности</w:t>
            </w:r>
            <w:r w:rsidRPr="00080C48">
              <w:rPr>
                <w:kern w:val="2"/>
                <w:sz w:val="24"/>
                <w:szCs w:val="24"/>
              </w:rPr>
              <w:t xml:space="preserve"> населения о правах и обязанностях в сфере ЖКХ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BC14CF" w:rsidRPr="00080C48" w:rsidTr="00BC14CF">
        <w:trPr>
          <w:trHeight w:val="433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Default="00BC14C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1.2.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2 подпрограммы 1 «Создание условий для развития конкурентной среды в сфере управления многоквартирными домами»</w:t>
            </w:r>
          </w:p>
          <w:p w:rsidR="00BC14CF" w:rsidRPr="00BC14CF" w:rsidRDefault="00BC14CF" w:rsidP="00BC14CF">
            <w:pPr>
              <w:tabs>
                <w:tab w:val="left" w:pos="52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BC14CF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AF6854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 w:rsidR="00AF6854"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BC14CF" w:rsidRPr="00080C48" w:rsidRDefault="00BC14CF" w:rsidP="00BC14CF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Поощрение победителей по итогам р</w:t>
            </w:r>
            <w:r>
              <w:rPr>
                <w:kern w:val="2"/>
                <w:sz w:val="24"/>
                <w:szCs w:val="24"/>
              </w:rPr>
              <w:t>айонных</w:t>
            </w:r>
            <w:r w:rsidRPr="00080C48">
              <w:rPr>
                <w:kern w:val="2"/>
                <w:sz w:val="24"/>
                <w:szCs w:val="24"/>
              </w:rPr>
              <w:t xml:space="preserve"> конкурсов в сфере управления многоквар</w:t>
            </w:r>
            <w:r w:rsidRPr="00080C48">
              <w:rPr>
                <w:kern w:val="2"/>
                <w:sz w:val="24"/>
                <w:szCs w:val="24"/>
              </w:rPr>
              <w:softHyphen/>
              <w:t>тирными домами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A223D9" w:rsidRDefault="00BC14CF" w:rsidP="00BC14CF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3306C3">
              <w:rPr>
                <w:kern w:val="2"/>
                <w:sz w:val="22"/>
                <w:szCs w:val="22"/>
              </w:rPr>
              <w:t>Заместитель главы администрации Бессергеневского сельского поселения по вопросам ЖКХ, строительства и благоустройства</w:t>
            </w:r>
          </w:p>
          <w:p w:rsidR="00BC14CF" w:rsidRPr="00A223D9" w:rsidRDefault="00BC14CF" w:rsidP="00BC14CF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улучшение качества обслуживания жилищного фонда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отсутствие сти</w:t>
            </w:r>
            <w:r w:rsidRPr="00080C48">
              <w:rPr>
                <w:kern w:val="2"/>
                <w:sz w:val="24"/>
                <w:szCs w:val="24"/>
              </w:rPr>
              <w:softHyphen/>
              <w:t>мулов для развития конкуренции в сфере управления домами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  <w:tr w:rsidR="00AF6854" w:rsidRPr="00080C48" w:rsidTr="00AF6854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Default="00AF6854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Задача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>
              <w:rPr>
                <w:kern w:val="2"/>
                <w:sz w:val="24"/>
                <w:szCs w:val="24"/>
              </w:rPr>
              <w:t>С</w:t>
            </w:r>
            <w:r w:rsidRPr="00BC14CF">
              <w:rPr>
                <w:kern w:val="2"/>
                <w:sz w:val="24"/>
                <w:szCs w:val="24"/>
              </w:rPr>
              <w:t>оздание условий для обеспечения бесперебойности и роста качества жилищно-коммунальных услуг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AF685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1</w:t>
            </w:r>
          </w:p>
          <w:p w:rsidR="00AF6854" w:rsidRPr="00080C48" w:rsidRDefault="00AF6854" w:rsidP="00AF685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Расходы на приобретение коммунальной техники и  оборудования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A223D9" w:rsidRDefault="00AF6854" w:rsidP="00AF6854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3306C3">
              <w:rPr>
                <w:kern w:val="2"/>
                <w:sz w:val="22"/>
                <w:szCs w:val="22"/>
              </w:rPr>
              <w:t>Заместитель главы администрации по вопросам ЖКХ, строительства и благоустройства</w:t>
            </w:r>
          </w:p>
          <w:p w:rsidR="00AF6854" w:rsidRPr="00A223D9" w:rsidRDefault="00AF6854" w:rsidP="00AF6854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повышение удовлетворенности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Default="00AF6854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снижение </w:t>
            </w:r>
          </w:p>
          <w:p w:rsidR="00AF6854" w:rsidRPr="00080C48" w:rsidRDefault="00AF6854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>удовлетворенно</w:t>
            </w:r>
            <w:r>
              <w:rPr>
                <w:kern w:val="2"/>
                <w:sz w:val="24"/>
                <w:szCs w:val="24"/>
              </w:rPr>
              <w:t>с</w:t>
            </w:r>
            <w:r w:rsidRPr="00BC14CF">
              <w:rPr>
                <w:kern w:val="2"/>
                <w:sz w:val="24"/>
                <w:szCs w:val="24"/>
              </w:rPr>
              <w:t xml:space="preserve">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</w:tr>
      <w:tr w:rsidR="00AF685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AF6854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2</w:t>
            </w:r>
          </w:p>
          <w:p w:rsidR="00AF6854" w:rsidRPr="00080C48" w:rsidRDefault="00DB3D5F" w:rsidP="00BC14CF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Прочие расходы, </w:t>
            </w:r>
            <w:r w:rsidRPr="00DB3D5F">
              <w:rPr>
                <w:kern w:val="2"/>
                <w:sz w:val="24"/>
                <w:szCs w:val="24"/>
              </w:rPr>
              <w:t>изготовление кадастровых паспортов, межевание земельных участков, проведение инвентаризационных работ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A223D9" w:rsidRDefault="00AF6854" w:rsidP="00BC14CF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3306C3">
              <w:rPr>
                <w:kern w:val="2"/>
                <w:sz w:val="22"/>
                <w:szCs w:val="22"/>
              </w:rPr>
              <w:t>Заместитель главы администрации по вопросам ЖКХ, строительства и благоустройства</w:t>
            </w:r>
          </w:p>
          <w:p w:rsidR="00AF6854" w:rsidRPr="00A223D9" w:rsidRDefault="00AF6854" w:rsidP="00BC14CF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7254F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повышение удовлетворенности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Default="00AF6854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снижение </w:t>
            </w:r>
          </w:p>
          <w:p w:rsidR="00AF6854" w:rsidRPr="00080C48" w:rsidRDefault="00AF6854" w:rsidP="007254F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>удовлетворенно</w:t>
            </w:r>
            <w:r>
              <w:rPr>
                <w:kern w:val="2"/>
                <w:sz w:val="24"/>
                <w:szCs w:val="24"/>
              </w:rPr>
              <w:t>с</w:t>
            </w:r>
            <w:r w:rsidRPr="00BC14CF">
              <w:rPr>
                <w:kern w:val="2"/>
                <w:sz w:val="24"/>
                <w:szCs w:val="24"/>
              </w:rPr>
              <w:t xml:space="preserve">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854" w:rsidRPr="00080C48" w:rsidRDefault="00AF6854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</w:tr>
    </w:tbl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3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EF3B1F" w:rsidRPr="00080C48" w:rsidRDefault="00EF3B1F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EF3B1F" w:rsidRPr="00080C48" w:rsidRDefault="00EF3B1F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EF3B1F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EF3B1F" w:rsidRPr="00080C48" w:rsidRDefault="00EF3B1F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EF3B1F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2030</w:t>
            </w:r>
          </w:p>
        </w:tc>
      </w:tr>
    </w:tbl>
    <w:p w:rsidR="00EF3B1F" w:rsidRPr="00080C48" w:rsidRDefault="00EF3B1F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EF3B1F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</w:t>
            </w:r>
          </w:p>
        </w:tc>
      </w:tr>
      <w:tr w:rsidR="00EF3B1F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r>
              <w:t>Муниципаль</w:t>
            </w:r>
            <w:r w:rsidRPr="00080C48">
              <w:t xml:space="preserve">ная программа </w:t>
            </w:r>
            <w:r w:rsidR="003306C3">
              <w:t>Бессергеневского</w:t>
            </w:r>
            <w:r>
              <w:t xml:space="preserve"> сельского поселения Октябрьского района </w:t>
            </w:r>
            <w:r w:rsidRPr="00080C48">
              <w:t>«Обеспечение качественными жилищно-</w:t>
            </w:r>
            <w:r w:rsidRPr="00080C48">
              <w:lastRenderedPageBreak/>
              <w:t xml:space="preserve">коммунальными услугами населения </w:t>
            </w:r>
            <w:r w:rsidR="003306C3">
              <w:t>Бессергеневского</w:t>
            </w:r>
            <w:r>
              <w:t xml:space="preserve"> сельского поселения</w:t>
            </w:r>
            <w:r w:rsidRPr="00080C48">
              <w:t>»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A223D9" w:rsidRDefault="003306C3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3306C3">
              <w:rPr>
                <w:kern w:val="2"/>
              </w:rPr>
              <w:lastRenderedPageBreak/>
              <w:t>Заместитель главы администрации по вопросам ЖКХ, строител</w:t>
            </w:r>
            <w:r w:rsidRPr="003306C3">
              <w:rPr>
                <w:kern w:val="2"/>
              </w:rPr>
              <w:lastRenderedPageBreak/>
              <w:t>ьства и благоустройства</w:t>
            </w:r>
          </w:p>
          <w:p w:rsidR="00EF3B1F" w:rsidRPr="00A223D9" w:rsidRDefault="00EF3B1F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257504" w:rsidP="00A249BE">
            <w:pPr>
              <w:jc w:val="center"/>
            </w:pPr>
            <w:r>
              <w:t>2</w:t>
            </w:r>
            <w:r w:rsidR="00A249BE">
              <w:t>92</w:t>
            </w:r>
            <w:r w:rsidR="00EF3B1F">
              <w:t>,</w:t>
            </w:r>
            <w:r w:rsidR="00A249BE">
              <w:t>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257504" w:rsidP="00A249BE">
            <w:r>
              <w:t>1</w:t>
            </w:r>
            <w:r w:rsidR="00A249BE">
              <w:t>92</w:t>
            </w:r>
            <w:r w:rsidR="00EF3B1F" w:rsidRPr="00D20406">
              <w:t>,</w:t>
            </w:r>
            <w:r w:rsidR="00A249BE">
              <w:t>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257504">
            <w:r>
              <w:t>10</w:t>
            </w:r>
            <w:r w:rsidR="00EF3B1F"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</w:tr>
      <w:tr w:rsidR="00EF3B1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lastRenderedPageBreak/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r w:rsidRPr="00080C48">
              <w:t xml:space="preserve">Подпрограмма </w:t>
            </w:r>
            <w:r w:rsidR="00022965" w:rsidRPr="00022965"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A223D9" w:rsidRDefault="003306C3" w:rsidP="00F22947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257504" w:rsidP="00A249BE">
            <w:r>
              <w:t>2</w:t>
            </w:r>
            <w:r w:rsidR="00A249BE">
              <w:t>92</w:t>
            </w:r>
            <w:r w:rsidR="00EF3B1F" w:rsidRPr="007F26F2">
              <w:t>,</w:t>
            </w:r>
            <w:r w:rsidR="00A249BE">
              <w:t>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DB3D5F" w:rsidP="00A249BE">
            <w:r>
              <w:t>1</w:t>
            </w:r>
            <w:r w:rsidR="00A249BE">
              <w:t>92</w:t>
            </w:r>
            <w:r w:rsidR="00EF3B1F" w:rsidRPr="007F26F2">
              <w:t>,</w:t>
            </w:r>
            <w:r w:rsidR="00A249BE">
              <w:t>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257504">
            <w:r>
              <w:t>10</w:t>
            </w:r>
            <w:r w:rsidR="00EF3B1F"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</w:tr>
      <w:tr w:rsidR="00EF3B1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00103" w:rsidRDefault="00EF3B1F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000103">
              <w:rPr>
                <w:kern w:val="2"/>
              </w:rPr>
              <w:t>Информирование населения по вопросам управления многоквартирными домами и </w:t>
            </w:r>
            <w:proofErr w:type="spellStart"/>
            <w:r w:rsidRPr="00000103">
              <w:rPr>
                <w:kern w:val="2"/>
              </w:rPr>
              <w:t>энергоэффективности</w:t>
            </w:r>
            <w:proofErr w:type="spellEnd"/>
            <w:r w:rsidRPr="00000103">
              <w:rPr>
                <w:kern w:val="2"/>
              </w:rPr>
              <w:t xml:space="preserve"> в жилищной сфере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A223D9" w:rsidRDefault="003306C3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  <w:p w:rsidR="00EF3B1F" w:rsidRPr="00A223D9" w:rsidRDefault="00EF3B1F" w:rsidP="00F928C3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</w:tr>
      <w:tr w:rsidR="00DB3D5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5F" w:rsidRPr="00000103" w:rsidRDefault="00DB3D5F" w:rsidP="00CC54DE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00103">
              <w:rPr>
                <w:kern w:val="2"/>
              </w:rPr>
              <w:t>Поощрение победителей по итогам районных конкурсов в сфере управления многоквар</w:t>
            </w:r>
            <w:r w:rsidRPr="00000103">
              <w:rPr>
                <w:kern w:val="2"/>
              </w:rPr>
              <w:softHyphen/>
              <w:t>тирными домами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A223D9" w:rsidRDefault="00DB3D5F" w:rsidP="00CC54DE">
            <w:r w:rsidRPr="003306C3">
              <w:rPr>
                <w:kern w:val="2"/>
              </w:rPr>
              <w:t xml:space="preserve">Заместитель главы администрации по вопросам ЖКХ, строительства и </w:t>
            </w:r>
            <w:r w:rsidRPr="003306C3">
              <w:rPr>
                <w:kern w:val="2"/>
              </w:rPr>
              <w:lastRenderedPageBreak/>
              <w:t>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</w:tr>
      <w:tr w:rsidR="00DB3D5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ind w:left="-142" w:right="-109"/>
              <w:jc w:val="center"/>
              <w:outlineLvl w:val="0"/>
            </w:pPr>
            <w:r>
              <w:lastRenderedPageBreak/>
              <w:t>1.3.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5F" w:rsidRPr="00000103" w:rsidRDefault="00DB3D5F" w:rsidP="00CC54DE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3</w:t>
            </w:r>
            <w:r w:rsidRPr="00000103">
              <w:t>.</w:t>
            </w:r>
            <w:r>
              <w:t>1.</w:t>
            </w:r>
            <w:r w:rsidRPr="00000103">
              <w:t xml:space="preserve"> </w:t>
            </w:r>
            <w:r w:rsidRPr="007254F8">
              <w:rPr>
                <w:kern w:val="2"/>
              </w:rPr>
              <w:t>Расходы на приобретение коммунальной техники и  оборудования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A223D9" w:rsidRDefault="00DB3D5F" w:rsidP="00CC54DE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</w:tr>
      <w:tr w:rsidR="00DB3D5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ind w:left="-142" w:right="-109"/>
              <w:jc w:val="center"/>
              <w:outlineLvl w:val="0"/>
            </w:pPr>
            <w:r>
              <w:t>1.3.1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5F" w:rsidRPr="00000103" w:rsidRDefault="00DB3D5F" w:rsidP="00CC54DE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3</w:t>
            </w:r>
            <w:r w:rsidRPr="00000103">
              <w:t>.</w:t>
            </w:r>
            <w:r>
              <w:t>2.</w:t>
            </w:r>
            <w:r w:rsidRPr="00000103">
              <w:t xml:space="preserve"> </w:t>
            </w:r>
            <w:r w:rsidRPr="00DB3D5F">
              <w:rPr>
                <w:kern w:val="2"/>
              </w:rPr>
              <w:t>Прочие расходы, изготовление кадастровых паспортов, межевание земельных участков, проведение инвентаризационных работ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A223D9" w:rsidRDefault="00DB3D5F" w:rsidP="00CC54DE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Pr="00080C48" w:rsidRDefault="00DB3D5F" w:rsidP="00CC54DE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D5F" w:rsidRDefault="00257504" w:rsidP="00A249BE">
            <w:r>
              <w:t>2</w:t>
            </w:r>
            <w:r w:rsidR="00A249BE">
              <w:t>92</w:t>
            </w:r>
            <w:r w:rsidR="00DB3D5F" w:rsidRPr="00DF0A84">
              <w:t>,</w:t>
            </w:r>
            <w:r w:rsidR="00A249BE">
              <w:t>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A249BE">
            <w:r>
              <w:t>1</w:t>
            </w:r>
            <w:r w:rsidR="00A249BE">
              <w:t>92</w:t>
            </w:r>
            <w:r w:rsidRPr="00DF0A84">
              <w:t>,</w:t>
            </w:r>
            <w:r w:rsidR="00A249BE">
              <w:t>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257504" w:rsidP="00CC54DE">
            <w:r>
              <w:t>10</w:t>
            </w:r>
            <w:r w:rsidR="00DB3D5F"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D5F" w:rsidRDefault="00DB3D5F" w:rsidP="00CC54DE">
            <w:r w:rsidRPr="00DF0A84">
              <w:t>0,0</w:t>
            </w:r>
          </w:p>
        </w:tc>
      </w:tr>
    </w:tbl>
    <w:p w:rsidR="00EF3B1F" w:rsidRPr="00080C48" w:rsidRDefault="00EF3B1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rPr>
          <w:kern w:val="2"/>
          <w:sz w:val="28"/>
          <w:szCs w:val="28"/>
        </w:rPr>
      </w:pPr>
    </w:p>
    <w:p w:rsidR="00EF3B1F" w:rsidRDefault="00EF3B1F" w:rsidP="006128C7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«Обеспечение 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качественными жилищно-коммунальными услугами </w:t>
      </w:r>
      <w:r w:rsidRPr="00080C48">
        <w:rPr>
          <w:kern w:val="2"/>
          <w:sz w:val="28"/>
          <w:szCs w:val="28"/>
          <w:lang w:eastAsia="en-US"/>
        </w:rPr>
        <w:t>населения</w:t>
      </w:r>
      <w:r>
        <w:rPr>
          <w:kern w:val="2"/>
          <w:sz w:val="28"/>
          <w:szCs w:val="28"/>
          <w:lang w:eastAsia="en-US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EF3B1F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EF3B1F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EF3B1F" w:rsidRPr="00080C48" w:rsidRDefault="00EF3B1F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EF3B1F" w:rsidRPr="00080C48" w:rsidTr="008717DC">
        <w:tc>
          <w:tcPr>
            <w:tcW w:w="34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F22947" w:rsidRPr="00080C48" w:rsidTr="008717DC">
        <w:tc>
          <w:tcPr>
            <w:tcW w:w="348" w:type="dxa"/>
            <w:vMerge w:val="restart"/>
          </w:tcPr>
          <w:p w:rsidR="00F22947" w:rsidRPr="00080C48" w:rsidRDefault="00F22947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Бессергеневског</w:t>
            </w:r>
            <w:r>
              <w:rPr>
                <w:color w:val="000000"/>
                <w:sz w:val="22"/>
                <w:szCs w:val="22"/>
              </w:rPr>
              <w:lastRenderedPageBreak/>
              <w:t>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902" w:type="dxa"/>
          </w:tcPr>
          <w:p w:rsidR="00F22947" w:rsidRPr="00080C48" w:rsidRDefault="00257504" w:rsidP="00A249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F22947" w:rsidRDefault="00DB3D5F" w:rsidP="00A249BE">
            <w:r>
              <w:rPr>
                <w:color w:val="000000"/>
                <w:sz w:val="22"/>
                <w:szCs w:val="22"/>
              </w:rPr>
              <w:t>1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9028D5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9028D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257504">
            <w:r>
              <w:rPr>
                <w:color w:val="000000"/>
                <w:sz w:val="22"/>
                <w:szCs w:val="22"/>
              </w:rPr>
              <w:t>10</w:t>
            </w:r>
            <w:r w:rsidR="00F22947"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F22947" w:rsidRDefault="00257504" w:rsidP="00A249BE">
            <w:r>
              <w:rPr>
                <w:color w:val="000000"/>
                <w:sz w:val="22"/>
                <w:szCs w:val="22"/>
              </w:rPr>
              <w:t>2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086B9E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086B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F22947" w:rsidRDefault="00DB3D5F" w:rsidP="00A249BE">
            <w:r>
              <w:rPr>
                <w:color w:val="000000"/>
                <w:sz w:val="22"/>
                <w:szCs w:val="22"/>
              </w:rPr>
              <w:t>1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9028D5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9028D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257504">
            <w:r>
              <w:rPr>
                <w:color w:val="000000"/>
                <w:sz w:val="22"/>
                <w:szCs w:val="22"/>
              </w:rPr>
              <w:t>10</w:t>
            </w:r>
            <w:r w:rsidR="00F22947"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8717DC">
        <w:tc>
          <w:tcPr>
            <w:tcW w:w="348" w:type="dxa"/>
            <w:vMerge w:val="restart"/>
          </w:tcPr>
          <w:p w:rsidR="00F22947" w:rsidRPr="00080C48" w:rsidRDefault="00F22947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684" w:type="dxa"/>
            <w:vMerge w:val="restart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Подпрограмма </w:t>
            </w:r>
            <w:r w:rsidR="00022965" w:rsidRPr="00022965">
              <w:rPr>
                <w:color w:val="000000"/>
                <w:sz w:val="22"/>
                <w:szCs w:val="22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F22947" w:rsidRDefault="00257504" w:rsidP="00A249BE">
            <w:r>
              <w:rPr>
                <w:color w:val="000000"/>
                <w:sz w:val="22"/>
                <w:szCs w:val="22"/>
              </w:rPr>
              <w:t>2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086B9E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086B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F22947" w:rsidRDefault="00DB3D5F" w:rsidP="00A249BE">
            <w:r>
              <w:rPr>
                <w:color w:val="000000"/>
                <w:sz w:val="22"/>
                <w:szCs w:val="22"/>
              </w:rPr>
              <w:t>1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9028D5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9028D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257504">
            <w:r>
              <w:rPr>
                <w:color w:val="000000"/>
                <w:sz w:val="22"/>
                <w:szCs w:val="22"/>
              </w:rPr>
              <w:t>10</w:t>
            </w:r>
            <w:r w:rsidR="00F22947"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F22947" w:rsidRDefault="00257504" w:rsidP="00A249BE">
            <w:r>
              <w:rPr>
                <w:color w:val="000000"/>
                <w:sz w:val="22"/>
                <w:szCs w:val="22"/>
              </w:rPr>
              <w:t>2</w:t>
            </w:r>
            <w:bookmarkStart w:id="0" w:name="_GoBack"/>
            <w:bookmarkEnd w:id="0"/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086B9E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086B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F22947" w:rsidRDefault="00DB3D5F" w:rsidP="00A249BE">
            <w:r>
              <w:rPr>
                <w:color w:val="000000"/>
                <w:sz w:val="22"/>
                <w:szCs w:val="22"/>
              </w:rPr>
              <w:t>1</w:t>
            </w:r>
            <w:r w:rsidR="00A249BE">
              <w:rPr>
                <w:color w:val="000000"/>
                <w:sz w:val="22"/>
                <w:szCs w:val="22"/>
              </w:rPr>
              <w:t>92</w:t>
            </w:r>
            <w:r w:rsidR="00F22947" w:rsidRPr="009028D5">
              <w:rPr>
                <w:color w:val="000000"/>
                <w:sz w:val="22"/>
                <w:szCs w:val="22"/>
              </w:rPr>
              <w:t>,</w:t>
            </w:r>
            <w:r w:rsidR="00A249BE">
              <w:rPr>
                <w:color w:val="000000"/>
                <w:sz w:val="22"/>
                <w:szCs w:val="22"/>
              </w:rPr>
              <w:t>2</w:t>
            </w:r>
            <w:r w:rsidR="00F22947" w:rsidRPr="009028D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257504">
            <w:r>
              <w:rPr>
                <w:color w:val="000000"/>
                <w:sz w:val="22"/>
                <w:szCs w:val="22"/>
              </w:rPr>
              <w:t>10</w:t>
            </w:r>
            <w:r w:rsidR="00F22947"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F22947" w:rsidRDefault="00DB3D5F" w:rsidP="00DB3D5F">
            <w:r>
              <w:rPr>
                <w:color w:val="000000"/>
                <w:sz w:val="22"/>
                <w:szCs w:val="22"/>
              </w:rPr>
              <w:t>0</w:t>
            </w:r>
            <w:r w:rsidR="00F22947" w:rsidRPr="00086B9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811" w:type="dxa"/>
          </w:tcPr>
          <w:p w:rsidR="00F22947" w:rsidRDefault="00DB3D5F"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:rsidR="00EF3B1F" w:rsidRPr="00080C48" w:rsidRDefault="00EF3B1F" w:rsidP="007A6912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5</w:t>
      </w:r>
    </w:p>
    <w:p w:rsidR="00EF3B1F" w:rsidRDefault="00EF3B1F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Default="003306C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</w:p>
    <w:p w:rsidR="00EF3B1F" w:rsidRPr="00080C48" w:rsidRDefault="00EF3B1F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 w:rsidRPr="00080C48">
        <w:rPr>
          <w:kern w:val="2"/>
          <w:sz w:val="28"/>
          <w:szCs w:val="28"/>
          <w:lang w:eastAsia="ar-SA"/>
        </w:rPr>
        <w:t>СВЕДЕНИЯ</w:t>
      </w:r>
    </w:p>
    <w:p w:rsidR="00EF3B1F" w:rsidRPr="00080C48" w:rsidRDefault="00EF3B1F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о показателях по муниципальному образованию «</w:t>
      </w:r>
      <w:proofErr w:type="spellStart"/>
      <w:r w:rsidR="003306C3">
        <w:rPr>
          <w:kern w:val="2"/>
          <w:sz w:val="28"/>
          <w:szCs w:val="28"/>
          <w:lang w:eastAsia="ar-SA"/>
        </w:rPr>
        <w:t>Бессергеневское</w:t>
      </w:r>
      <w:proofErr w:type="spellEnd"/>
      <w:r>
        <w:rPr>
          <w:kern w:val="2"/>
          <w:sz w:val="28"/>
          <w:szCs w:val="28"/>
          <w:lang w:eastAsia="ar-SA"/>
        </w:rPr>
        <w:t xml:space="preserve"> сельское поселение» Октябрьского района</w:t>
      </w:r>
    </w:p>
    <w:p w:rsidR="00EF3B1F" w:rsidRPr="00080C48" w:rsidRDefault="00EF3B1F" w:rsidP="007A6912">
      <w:pPr>
        <w:rPr>
          <w:sz w:val="2"/>
          <w:szCs w:val="2"/>
        </w:rPr>
      </w:pPr>
    </w:p>
    <w:p w:rsidR="00EF3B1F" w:rsidRPr="00080C48" w:rsidRDefault="00EF3B1F" w:rsidP="007A6912">
      <w:pPr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31"/>
        <w:gridCol w:w="3592"/>
        <w:gridCol w:w="811"/>
        <w:gridCol w:w="693"/>
        <w:gridCol w:w="845"/>
        <w:gridCol w:w="759"/>
        <w:gridCol w:w="777"/>
        <w:gridCol w:w="758"/>
        <w:gridCol w:w="758"/>
        <w:gridCol w:w="758"/>
        <w:gridCol w:w="796"/>
        <w:gridCol w:w="758"/>
        <w:gridCol w:w="758"/>
        <w:gridCol w:w="758"/>
        <w:gridCol w:w="758"/>
        <w:gridCol w:w="758"/>
      </w:tblGrid>
      <w:tr w:rsidR="00EF3B1F" w:rsidRPr="00080C48" w:rsidTr="00F22947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№ </w:t>
            </w:r>
          </w:p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Номер и наименование показателя, наименование муниципального образования в Ростовской области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F3B1F" w:rsidRPr="00080C48" w:rsidRDefault="00EF3B1F" w:rsidP="00180BE3">
            <w:pPr>
              <w:ind w:left="-57" w:right="-57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Данные для расчета значений показателя</w:t>
            </w:r>
          </w:p>
        </w:tc>
        <w:tc>
          <w:tcPr>
            <w:tcW w:w="924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Значение показателя</w:t>
            </w:r>
          </w:p>
        </w:tc>
      </w:tr>
      <w:tr w:rsidR="00EF3B1F" w:rsidRPr="00080C48" w:rsidTr="00F2294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2017 год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2018 год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2019 год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2028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2029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2030 год</w:t>
            </w:r>
          </w:p>
        </w:tc>
      </w:tr>
    </w:tbl>
    <w:p w:rsidR="00EF3B1F" w:rsidRPr="00080C48" w:rsidRDefault="00EF3B1F" w:rsidP="007A691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69"/>
        <w:gridCol w:w="3399"/>
        <w:gridCol w:w="851"/>
        <w:gridCol w:w="708"/>
        <w:gridCol w:w="851"/>
        <w:gridCol w:w="709"/>
        <w:gridCol w:w="850"/>
        <w:gridCol w:w="709"/>
        <w:gridCol w:w="709"/>
        <w:gridCol w:w="850"/>
        <w:gridCol w:w="709"/>
        <w:gridCol w:w="850"/>
        <w:gridCol w:w="709"/>
        <w:gridCol w:w="853"/>
        <w:gridCol w:w="721"/>
        <w:gridCol w:w="721"/>
      </w:tblGrid>
      <w:tr w:rsidR="00EF3B1F" w:rsidRPr="00080C48" w:rsidTr="00392D7B">
        <w:trPr>
          <w:tblHeader/>
        </w:trPr>
        <w:tc>
          <w:tcPr>
            <w:tcW w:w="76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9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53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21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721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16</w:t>
            </w:r>
          </w:p>
        </w:tc>
      </w:tr>
      <w:tr w:rsidR="00EF3B1F" w:rsidRPr="00A249BE" w:rsidTr="00392D7B">
        <w:tc>
          <w:tcPr>
            <w:tcW w:w="14968" w:type="dxa"/>
            <w:gridSpan w:val="16"/>
          </w:tcPr>
          <w:p w:rsidR="00EF3B1F" w:rsidRPr="00A249BE" w:rsidRDefault="00EF3B1F" w:rsidP="004E0AB7">
            <w:pPr>
              <w:spacing w:line="235" w:lineRule="auto"/>
              <w:ind w:left="720"/>
              <w:jc w:val="center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 xml:space="preserve">1. Показатель 2. Доля населения, обеспеченного питьевой водой, отвечающей требованиям безопасности, в общей численности населения </w:t>
            </w:r>
            <w:r w:rsidR="003306C3" w:rsidRPr="00A249BE">
              <w:rPr>
                <w:color w:val="000000"/>
                <w:sz w:val="28"/>
                <w:szCs w:val="28"/>
              </w:rPr>
              <w:t>Бессергеневского</w:t>
            </w:r>
            <w:r w:rsidRPr="00A249BE">
              <w:rPr>
                <w:color w:val="000000"/>
                <w:sz w:val="28"/>
                <w:szCs w:val="28"/>
              </w:rPr>
              <w:t xml:space="preserve"> сельского поселения (процентов)</w:t>
            </w:r>
          </w:p>
        </w:tc>
      </w:tr>
      <w:tr w:rsidR="00EF3B1F" w:rsidRPr="00A249BE" w:rsidTr="00392D7B">
        <w:tc>
          <w:tcPr>
            <w:tcW w:w="769" w:type="dxa"/>
          </w:tcPr>
          <w:p w:rsidR="00EF3B1F" w:rsidRPr="00080C48" w:rsidRDefault="00EF3B1F" w:rsidP="007254F8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399" w:type="dxa"/>
          </w:tcPr>
          <w:p w:rsidR="00EF3B1F" w:rsidRPr="00A249BE" w:rsidRDefault="003306C3" w:rsidP="00180BE3">
            <w:pPr>
              <w:spacing w:line="235" w:lineRule="auto"/>
              <w:outlineLvl w:val="0"/>
              <w:rPr>
                <w:color w:val="000000"/>
                <w:sz w:val="28"/>
                <w:szCs w:val="28"/>
              </w:rPr>
            </w:pPr>
            <w:proofErr w:type="spellStart"/>
            <w:r w:rsidRPr="00A249BE">
              <w:rPr>
                <w:color w:val="000000"/>
                <w:sz w:val="28"/>
                <w:szCs w:val="28"/>
              </w:rPr>
              <w:t>Бессергеневское</w:t>
            </w:r>
            <w:proofErr w:type="spellEnd"/>
            <w:r w:rsidR="00EF3B1F" w:rsidRPr="00A249BE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EF3B1F" w:rsidRPr="00A249BE" w:rsidRDefault="00EF3B1F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A249BE">
              <w:rPr>
                <w:sz w:val="28"/>
                <w:szCs w:val="28"/>
              </w:rPr>
              <w:t>83,0</w:t>
            </w:r>
          </w:p>
        </w:tc>
        <w:tc>
          <w:tcPr>
            <w:tcW w:w="708" w:type="dxa"/>
          </w:tcPr>
          <w:p w:rsidR="00EF3B1F" w:rsidRPr="00A249BE" w:rsidRDefault="00EF3B1F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A249BE">
              <w:rPr>
                <w:sz w:val="28"/>
                <w:szCs w:val="28"/>
              </w:rPr>
              <w:t>83,0</w:t>
            </w:r>
          </w:p>
        </w:tc>
        <w:tc>
          <w:tcPr>
            <w:tcW w:w="851" w:type="dxa"/>
          </w:tcPr>
          <w:p w:rsidR="00EF3B1F" w:rsidRPr="00A249BE" w:rsidRDefault="00EF3B1F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EF3B1F" w:rsidRPr="00A249BE" w:rsidRDefault="00EF3B1F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09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53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EF3B1F" w:rsidRPr="00A249BE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A249BE"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EF3B1F" w:rsidRPr="00080C48" w:rsidTr="00392D7B">
        <w:tc>
          <w:tcPr>
            <w:tcW w:w="14968" w:type="dxa"/>
            <w:gridSpan w:val="16"/>
          </w:tcPr>
          <w:p w:rsidR="00EF3B1F" w:rsidRPr="00080C48" w:rsidRDefault="00EF3B1F" w:rsidP="00180BE3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080C48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080C48">
              <w:rPr>
                <w:color w:val="000000"/>
                <w:sz w:val="28"/>
                <w:szCs w:val="28"/>
              </w:rPr>
              <w:t>. Количество аварий в сфере ЖКХ (единиц)</w:t>
            </w:r>
          </w:p>
        </w:tc>
      </w:tr>
      <w:tr w:rsidR="00EF3B1F" w:rsidRPr="00080C48" w:rsidTr="00392D7B">
        <w:tc>
          <w:tcPr>
            <w:tcW w:w="769" w:type="dxa"/>
          </w:tcPr>
          <w:p w:rsidR="00EF3B1F" w:rsidRPr="00080C48" w:rsidRDefault="007254F8" w:rsidP="00180BE3">
            <w:pPr>
              <w:spacing w:line="230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399" w:type="dxa"/>
          </w:tcPr>
          <w:p w:rsidR="00EF3B1F" w:rsidRPr="00080C48" w:rsidRDefault="003306C3" w:rsidP="00180BE3">
            <w:pPr>
              <w:spacing w:line="230" w:lineRule="auto"/>
              <w:outlineLvl w:val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Бессергеневское</w:t>
            </w:r>
            <w:proofErr w:type="spellEnd"/>
            <w:r w:rsidR="00EF3B1F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EF3B1F" w:rsidRPr="00080C48" w:rsidRDefault="00EF3B1F" w:rsidP="007E2E7A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EF3B1F" w:rsidRPr="00080C48" w:rsidRDefault="00EF3B1F" w:rsidP="007A6912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Используемые сокращения:</w:t>
      </w:r>
    </w:p>
    <w:p w:rsidR="00EF3B1F" w:rsidRPr="00080C48" w:rsidRDefault="00EF3B1F" w:rsidP="007A6912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г. – город;</w:t>
      </w:r>
    </w:p>
    <w:p w:rsidR="00EF3B1F" w:rsidRPr="00080C48" w:rsidRDefault="00EF3B1F" w:rsidP="007A6912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куб. – кубический. </w:t>
      </w:r>
    </w:p>
    <w:p w:rsidR="00EF3B1F" w:rsidRPr="00080C48" w:rsidRDefault="00EF3B1F" w:rsidP="006001E8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6</w:t>
      </w:r>
    </w:p>
    <w:p w:rsidR="00EF3B1F" w:rsidRDefault="00EF3B1F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Default="003306C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EF3B1F" w:rsidRPr="00080C48" w:rsidRDefault="00EF3B1F" w:rsidP="008F36FF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EF3B1F" w:rsidRPr="00080C48" w:rsidTr="00180BE3">
        <w:tc>
          <w:tcPr>
            <w:tcW w:w="671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EF3B1F" w:rsidRPr="00080C48" w:rsidTr="00180BE3">
        <w:tc>
          <w:tcPr>
            <w:tcW w:w="671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EF3B1F" w:rsidRPr="00080C48" w:rsidRDefault="00EF3B1F" w:rsidP="00180BE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EF3B1F" w:rsidRPr="00080C48" w:rsidRDefault="00EF3B1F" w:rsidP="008F36F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EF3B1F" w:rsidRPr="00080C48" w:rsidTr="00B82745">
        <w:tc>
          <w:tcPr>
            <w:tcW w:w="480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EF3B1F" w:rsidRPr="00080C48" w:rsidTr="00B82745">
        <w:tc>
          <w:tcPr>
            <w:tcW w:w="14968" w:type="dxa"/>
            <w:gridSpan w:val="21"/>
            <w:noWrap/>
          </w:tcPr>
          <w:p w:rsidR="00EF3B1F" w:rsidRPr="00080C48" w:rsidRDefault="00EF3B1F" w:rsidP="00DA57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3306C3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«Обеспечение качественными жилищно-коммунальными услугами населения </w:t>
            </w:r>
            <w:r w:rsidR="003306C3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EF3B1F" w:rsidRPr="00080C48" w:rsidTr="00B82745">
        <w:tc>
          <w:tcPr>
            <w:tcW w:w="480" w:type="dxa"/>
            <w:vMerge w:val="restart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</w:t>
            </w:r>
            <w:r w:rsidRPr="00080C48">
              <w:rPr>
                <w:color w:val="000000"/>
                <w:sz w:val="22"/>
                <w:szCs w:val="22"/>
              </w:rPr>
              <w:lastRenderedPageBreak/>
              <w:t>ый 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lastRenderedPageBreak/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31FA9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 w:rsidRPr="00080C48">
              <w:t xml:space="preserve">Подпрограмма </w:t>
            </w:r>
            <w:r w:rsidRPr="00C860C4">
              <w:rPr>
                <w:color w:val="000000"/>
              </w:rPr>
              <w:t xml:space="preserve">«Обеспечение качественными жилищно-коммунальными услугами населения </w:t>
            </w:r>
            <w:r w:rsidR="003306C3">
              <w:rPr>
                <w:color w:val="000000"/>
              </w:rPr>
              <w:t>Бессергеневского</w:t>
            </w:r>
            <w:r w:rsidRPr="00C860C4">
              <w:rPr>
                <w:color w:val="000000"/>
              </w:rPr>
              <w:t xml:space="preserve"> сельского поселения»</w:t>
            </w:r>
          </w:p>
        </w:tc>
      </w:tr>
      <w:tr w:rsidR="00EF3B1F" w:rsidRPr="00080C48" w:rsidTr="00B31FA9">
        <w:tc>
          <w:tcPr>
            <w:tcW w:w="480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</w:tbl>
    <w:p w:rsidR="00DB3D5F" w:rsidRDefault="00DB3D5F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</w:p>
    <w:p w:rsidR="00DB3D5F" w:rsidRDefault="00DB3D5F" w:rsidP="00DB3D5F">
      <w:pPr>
        <w:tabs>
          <w:tab w:val="left" w:pos="125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F3B1F" w:rsidRPr="00DB3D5F" w:rsidRDefault="00DB3D5F" w:rsidP="00DB3D5F">
      <w:pPr>
        <w:tabs>
          <w:tab w:val="left" w:pos="1256"/>
        </w:tabs>
        <w:rPr>
          <w:sz w:val="28"/>
          <w:szCs w:val="28"/>
        </w:rPr>
      </w:pPr>
      <w:r w:rsidRPr="00DB3D5F">
        <w:rPr>
          <w:sz w:val="28"/>
          <w:szCs w:val="28"/>
        </w:rPr>
        <w:t xml:space="preserve">Ведущий специалист по </w:t>
      </w:r>
      <w:r>
        <w:rPr>
          <w:sz w:val="28"/>
          <w:szCs w:val="28"/>
        </w:rPr>
        <w:t xml:space="preserve"> </w:t>
      </w:r>
      <w:r w:rsidRPr="00DB3D5F">
        <w:rPr>
          <w:sz w:val="28"/>
          <w:szCs w:val="28"/>
        </w:rPr>
        <w:t xml:space="preserve">правовой и кадровой работе                                                       </w:t>
      </w:r>
      <w:r>
        <w:rPr>
          <w:sz w:val="28"/>
          <w:szCs w:val="28"/>
        </w:rPr>
        <w:t xml:space="preserve">                             </w:t>
      </w:r>
      <w:r w:rsidRPr="00DB3D5F">
        <w:rPr>
          <w:sz w:val="28"/>
          <w:szCs w:val="28"/>
        </w:rPr>
        <w:t xml:space="preserve">       М.А. </w:t>
      </w:r>
      <w:proofErr w:type="spellStart"/>
      <w:r w:rsidRPr="00DB3D5F">
        <w:rPr>
          <w:sz w:val="28"/>
          <w:szCs w:val="28"/>
        </w:rPr>
        <w:t>Ярыш</w:t>
      </w:r>
      <w:proofErr w:type="spellEnd"/>
    </w:p>
    <w:sectPr w:rsidR="00EF3B1F" w:rsidRPr="00DB3D5F" w:rsidSect="008F36FF">
      <w:footerReference w:type="even" r:id="rId11"/>
      <w:footerReference w:type="default" r:id="rId12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FEC" w:rsidRDefault="00D51FEC">
      <w:r>
        <w:separator/>
      </w:r>
    </w:p>
  </w:endnote>
  <w:endnote w:type="continuationSeparator" w:id="0">
    <w:p w:rsidR="00D51FEC" w:rsidRDefault="00D51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854" w:rsidRDefault="00AF6854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57504">
      <w:rPr>
        <w:noProof/>
      </w:rPr>
      <w:t>8</w:t>
    </w:r>
    <w:r>
      <w:rPr>
        <w:noProof/>
      </w:rPr>
      <w:fldChar w:fldCharType="end"/>
    </w:r>
  </w:p>
  <w:p w:rsidR="00AF6854" w:rsidRDefault="00AF685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854" w:rsidRDefault="00AF6854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F6854" w:rsidRDefault="00AF6854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854" w:rsidRPr="00B82745" w:rsidRDefault="00AF6854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FEC" w:rsidRDefault="00D51FEC">
      <w:r>
        <w:separator/>
      </w:r>
    </w:p>
  </w:footnote>
  <w:footnote w:type="continuationSeparator" w:id="0">
    <w:p w:rsidR="00D51FEC" w:rsidRDefault="00D51F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B"/>
    <w:rsid w:val="00000103"/>
    <w:rsid w:val="000035E1"/>
    <w:rsid w:val="000135FD"/>
    <w:rsid w:val="00022298"/>
    <w:rsid w:val="00022965"/>
    <w:rsid w:val="00022EB7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60F3C"/>
    <w:rsid w:val="000808D6"/>
    <w:rsid w:val="00080C48"/>
    <w:rsid w:val="000867B1"/>
    <w:rsid w:val="00091B45"/>
    <w:rsid w:val="00091BFE"/>
    <w:rsid w:val="00097217"/>
    <w:rsid w:val="000A2B96"/>
    <w:rsid w:val="000A726F"/>
    <w:rsid w:val="000B2467"/>
    <w:rsid w:val="000B4002"/>
    <w:rsid w:val="000B4F30"/>
    <w:rsid w:val="000B66C7"/>
    <w:rsid w:val="000C25C0"/>
    <w:rsid w:val="000C3B23"/>
    <w:rsid w:val="000C430D"/>
    <w:rsid w:val="000D23A9"/>
    <w:rsid w:val="000D2C86"/>
    <w:rsid w:val="000E14D8"/>
    <w:rsid w:val="000F298E"/>
    <w:rsid w:val="000F2B40"/>
    <w:rsid w:val="000F5B6A"/>
    <w:rsid w:val="001011F6"/>
    <w:rsid w:val="00104E0D"/>
    <w:rsid w:val="0010504A"/>
    <w:rsid w:val="00107B97"/>
    <w:rsid w:val="00110611"/>
    <w:rsid w:val="00116BFA"/>
    <w:rsid w:val="00120F4B"/>
    <w:rsid w:val="00125DE3"/>
    <w:rsid w:val="00133E92"/>
    <w:rsid w:val="0013705A"/>
    <w:rsid w:val="00153B21"/>
    <w:rsid w:val="001638CC"/>
    <w:rsid w:val="00175C64"/>
    <w:rsid w:val="00180BE3"/>
    <w:rsid w:val="00181A23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5690C"/>
    <w:rsid w:val="00257504"/>
    <w:rsid w:val="002637AF"/>
    <w:rsid w:val="00267E0C"/>
    <w:rsid w:val="0027031E"/>
    <w:rsid w:val="002711E7"/>
    <w:rsid w:val="00273D62"/>
    <w:rsid w:val="00275FAB"/>
    <w:rsid w:val="0028703B"/>
    <w:rsid w:val="0029176D"/>
    <w:rsid w:val="00297D57"/>
    <w:rsid w:val="002A1817"/>
    <w:rsid w:val="002A2062"/>
    <w:rsid w:val="002A31A1"/>
    <w:rsid w:val="002B13EA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06C3"/>
    <w:rsid w:val="00333FD9"/>
    <w:rsid w:val="00341FC1"/>
    <w:rsid w:val="00344C01"/>
    <w:rsid w:val="00353CF4"/>
    <w:rsid w:val="00364679"/>
    <w:rsid w:val="0037040B"/>
    <w:rsid w:val="00386074"/>
    <w:rsid w:val="00386A02"/>
    <w:rsid w:val="003921D8"/>
    <w:rsid w:val="00392D7B"/>
    <w:rsid w:val="0039758C"/>
    <w:rsid w:val="003B2193"/>
    <w:rsid w:val="003B4FA5"/>
    <w:rsid w:val="003C3A5E"/>
    <w:rsid w:val="003C3B7C"/>
    <w:rsid w:val="003D30E8"/>
    <w:rsid w:val="003D34F5"/>
    <w:rsid w:val="003D3BDD"/>
    <w:rsid w:val="003E4A1C"/>
    <w:rsid w:val="003F1707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71AA"/>
    <w:rsid w:val="004A77CC"/>
    <w:rsid w:val="004B6A5C"/>
    <w:rsid w:val="004C12C3"/>
    <w:rsid w:val="004D071F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5428"/>
    <w:rsid w:val="00527ECB"/>
    <w:rsid w:val="00531FBD"/>
    <w:rsid w:val="0053275A"/>
    <w:rsid w:val="0053366A"/>
    <w:rsid w:val="00536F91"/>
    <w:rsid w:val="0054266A"/>
    <w:rsid w:val="00556C68"/>
    <w:rsid w:val="00564188"/>
    <w:rsid w:val="00566FBC"/>
    <w:rsid w:val="005670C0"/>
    <w:rsid w:val="0057145B"/>
    <w:rsid w:val="00580B40"/>
    <w:rsid w:val="00587BF6"/>
    <w:rsid w:val="00590D56"/>
    <w:rsid w:val="005925E7"/>
    <w:rsid w:val="00595A52"/>
    <w:rsid w:val="005A1603"/>
    <w:rsid w:val="005A1EB8"/>
    <w:rsid w:val="005A455C"/>
    <w:rsid w:val="005A4922"/>
    <w:rsid w:val="005A5F40"/>
    <w:rsid w:val="005B3C9C"/>
    <w:rsid w:val="005C5FF3"/>
    <w:rsid w:val="005C7F94"/>
    <w:rsid w:val="005D38DA"/>
    <w:rsid w:val="005D396B"/>
    <w:rsid w:val="005E0FC7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32A9E"/>
    <w:rsid w:val="006564DB"/>
    <w:rsid w:val="00660EE3"/>
    <w:rsid w:val="00662B06"/>
    <w:rsid w:val="00670268"/>
    <w:rsid w:val="00670BE4"/>
    <w:rsid w:val="00673B00"/>
    <w:rsid w:val="00676B57"/>
    <w:rsid w:val="006856A5"/>
    <w:rsid w:val="00690423"/>
    <w:rsid w:val="00690F53"/>
    <w:rsid w:val="006939D6"/>
    <w:rsid w:val="006A1BE0"/>
    <w:rsid w:val="006A4F93"/>
    <w:rsid w:val="006A72A0"/>
    <w:rsid w:val="006D0CEC"/>
    <w:rsid w:val="006D3ACE"/>
    <w:rsid w:val="006D3CDB"/>
    <w:rsid w:val="006D71E8"/>
    <w:rsid w:val="006D7FE1"/>
    <w:rsid w:val="006E2924"/>
    <w:rsid w:val="006F384D"/>
    <w:rsid w:val="006F4D07"/>
    <w:rsid w:val="00702777"/>
    <w:rsid w:val="00705101"/>
    <w:rsid w:val="00705935"/>
    <w:rsid w:val="007120F8"/>
    <w:rsid w:val="00717152"/>
    <w:rsid w:val="007207F8"/>
    <w:rsid w:val="007219F0"/>
    <w:rsid w:val="00722A14"/>
    <w:rsid w:val="007254F8"/>
    <w:rsid w:val="007255EE"/>
    <w:rsid w:val="00730650"/>
    <w:rsid w:val="00731CFF"/>
    <w:rsid w:val="00731E83"/>
    <w:rsid w:val="00736029"/>
    <w:rsid w:val="007462E9"/>
    <w:rsid w:val="007554AA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3AE9"/>
    <w:rsid w:val="007B6388"/>
    <w:rsid w:val="007C0A5F"/>
    <w:rsid w:val="007C64E3"/>
    <w:rsid w:val="007D28E3"/>
    <w:rsid w:val="007E2E7A"/>
    <w:rsid w:val="007E3238"/>
    <w:rsid w:val="007E6838"/>
    <w:rsid w:val="007F24E7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C6774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A7797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23D9"/>
    <w:rsid w:val="00A23A2D"/>
    <w:rsid w:val="00A249BE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44FD"/>
    <w:rsid w:val="00AD25A4"/>
    <w:rsid w:val="00AE2601"/>
    <w:rsid w:val="00AE4D3E"/>
    <w:rsid w:val="00AF361D"/>
    <w:rsid w:val="00AF6854"/>
    <w:rsid w:val="00B02D3E"/>
    <w:rsid w:val="00B069F9"/>
    <w:rsid w:val="00B10FC7"/>
    <w:rsid w:val="00B15001"/>
    <w:rsid w:val="00B22F6A"/>
    <w:rsid w:val="00B27819"/>
    <w:rsid w:val="00B27F7E"/>
    <w:rsid w:val="00B31114"/>
    <w:rsid w:val="00B313ED"/>
    <w:rsid w:val="00B31FA9"/>
    <w:rsid w:val="00B35935"/>
    <w:rsid w:val="00B36028"/>
    <w:rsid w:val="00B37E63"/>
    <w:rsid w:val="00B40973"/>
    <w:rsid w:val="00B444A2"/>
    <w:rsid w:val="00B450C0"/>
    <w:rsid w:val="00B45BA9"/>
    <w:rsid w:val="00B531BE"/>
    <w:rsid w:val="00B62CFB"/>
    <w:rsid w:val="00B661B0"/>
    <w:rsid w:val="00B72D61"/>
    <w:rsid w:val="00B77844"/>
    <w:rsid w:val="00B80700"/>
    <w:rsid w:val="00B8231A"/>
    <w:rsid w:val="00B82745"/>
    <w:rsid w:val="00BA1B99"/>
    <w:rsid w:val="00BA2DBD"/>
    <w:rsid w:val="00BB0414"/>
    <w:rsid w:val="00BB55C0"/>
    <w:rsid w:val="00BC0920"/>
    <w:rsid w:val="00BC14CF"/>
    <w:rsid w:val="00BC32C8"/>
    <w:rsid w:val="00BC6987"/>
    <w:rsid w:val="00BF39F0"/>
    <w:rsid w:val="00BF4112"/>
    <w:rsid w:val="00C11FDF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F10DD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51FEC"/>
    <w:rsid w:val="00D5485C"/>
    <w:rsid w:val="00D66534"/>
    <w:rsid w:val="00D73323"/>
    <w:rsid w:val="00D828FA"/>
    <w:rsid w:val="00D91404"/>
    <w:rsid w:val="00D9231C"/>
    <w:rsid w:val="00D937F4"/>
    <w:rsid w:val="00DA5701"/>
    <w:rsid w:val="00DB3D5F"/>
    <w:rsid w:val="00DB4D6B"/>
    <w:rsid w:val="00DC2302"/>
    <w:rsid w:val="00DE50C1"/>
    <w:rsid w:val="00DE5A44"/>
    <w:rsid w:val="00DF0A84"/>
    <w:rsid w:val="00DF34C6"/>
    <w:rsid w:val="00DF3849"/>
    <w:rsid w:val="00E04378"/>
    <w:rsid w:val="00E13034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3B1F"/>
    <w:rsid w:val="00EF56AF"/>
    <w:rsid w:val="00EF6451"/>
    <w:rsid w:val="00F00CF4"/>
    <w:rsid w:val="00F02C40"/>
    <w:rsid w:val="00F04883"/>
    <w:rsid w:val="00F1515F"/>
    <w:rsid w:val="00F17525"/>
    <w:rsid w:val="00F22293"/>
    <w:rsid w:val="00F22947"/>
    <w:rsid w:val="00F23E72"/>
    <w:rsid w:val="00F245A9"/>
    <w:rsid w:val="00F24917"/>
    <w:rsid w:val="00F2762A"/>
    <w:rsid w:val="00F30D40"/>
    <w:rsid w:val="00F410DF"/>
    <w:rsid w:val="00F4479E"/>
    <w:rsid w:val="00F4553A"/>
    <w:rsid w:val="00F52598"/>
    <w:rsid w:val="00F56005"/>
    <w:rsid w:val="00F57AF6"/>
    <w:rsid w:val="00F67FBD"/>
    <w:rsid w:val="00F70259"/>
    <w:rsid w:val="00F72823"/>
    <w:rsid w:val="00F74510"/>
    <w:rsid w:val="00F8225E"/>
    <w:rsid w:val="00F86418"/>
    <w:rsid w:val="00F91534"/>
    <w:rsid w:val="00F928C3"/>
    <w:rsid w:val="00F9297B"/>
    <w:rsid w:val="00FA49E1"/>
    <w:rsid w:val="00FA6611"/>
    <w:rsid w:val="00FB5912"/>
    <w:rsid w:val="00FD350A"/>
    <w:rsid w:val="00FD40F8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50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5D0C3-21D7-40F2-941E-7E91DCDEA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21</TotalTime>
  <Pages>20</Pages>
  <Words>3651</Words>
  <Characters>20812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2021-12-09T15:08:00Z</cp:lastPrinted>
  <dcterms:created xsi:type="dcterms:W3CDTF">2021-08-30T06:29:00Z</dcterms:created>
  <dcterms:modified xsi:type="dcterms:W3CDTF">2021-12-09T15:09:00Z</dcterms:modified>
</cp:coreProperties>
</file>